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29" w:rsidRPr="00650716" w:rsidRDefault="00650716" w:rsidP="00650716">
      <w:pPr>
        <w:pStyle w:val="Ttulo1"/>
        <w:rPr>
          <w:sz w:val="32"/>
        </w:rPr>
      </w:pPr>
      <w:r w:rsidRPr="00650716">
        <w:rPr>
          <w:sz w:val="32"/>
        </w:rPr>
        <w:t>Bazo</w:t>
      </w:r>
    </w:p>
    <w:p w:rsidR="00865264" w:rsidRPr="002C7695" w:rsidRDefault="00650716" w:rsidP="002C7695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2C7695">
        <w:rPr>
          <w:sz w:val="22"/>
        </w:rPr>
        <w:t xml:space="preserve">Órgano </w:t>
      </w:r>
      <w:r w:rsidRPr="00E8070D">
        <w:rPr>
          <w:b/>
          <w:sz w:val="22"/>
        </w:rPr>
        <w:t>ovoide</w:t>
      </w:r>
      <w:r w:rsidRPr="002C7695">
        <w:rPr>
          <w:sz w:val="22"/>
        </w:rPr>
        <w:t xml:space="preserve"> y </w:t>
      </w:r>
      <w:r w:rsidRPr="00E8070D">
        <w:rPr>
          <w:b/>
          <w:sz w:val="22"/>
        </w:rPr>
        <w:t>pulposo</w:t>
      </w:r>
      <w:r w:rsidRPr="002C7695">
        <w:rPr>
          <w:sz w:val="22"/>
        </w:rPr>
        <w:t xml:space="preserve">, tono </w:t>
      </w:r>
      <w:r w:rsidRPr="00E8070D">
        <w:rPr>
          <w:b/>
          <w:sz w:val="22"/>
        </w:rPr>
        <w:t>morado</w:t>
      </w:r>
      <w:r w:rsidRPr="002C7695">
        <w:rPr>
          <w:sz w:val="22"/>
        </w:rPr>
        <w:t>, forma y tamaño de un puño cerrado</w:t>
      </w:r>
      <w:r w:rsidR="00F17F82">
        <w:rPr>
          <w:sz w:val="22"/>
        </w:rPr>
        <w:t xml:space="preserve"> </w:t>
      </w:r>
      <w:r w:rsidR="00F17F82" w:rsidRPr="00F17F82">
        <w:rPr>
          <w:b/>
          <w:sz w:val="22"/>
        </w:rPr>
        <w:t>150 a 200gr de peso</w:t>
      </w:r>
      <w:r w:rsidRPr="002C7695">
        <w:rPr>
          <w:sz w:val="22"/>
        </w:rPr>
        <w:t>.</w:t>
      </w:r>
    </w:p>
    <w:p w:rsidR="00FC5278" w:rsidRPr="002C7695" w:rsidRDefault="00FC5278" w:rsidP="002C7695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E8070D">
        <w:rPr>
          <w:b/>
          <w:sz w:val="22"/>
        </w:rPr>
        <w:t>12cm</w:t>
      </w:r>
      <w:r w:rsidRPr="002C7695">
        <w:rPr>
          <w:sz w:val="22"/>
        </w:rPr>
        <w:t xml:space="preserve"> de largo</w:t>
      </w:r>
      <w:r w:rsidR="00205B08">
        <w:rPr>
          <w:sz w:val="22"/>
        </w:rPr>
        <w:t>,</w:t>
      </w:r>
      <w:r w:rsidRPr="002C7695">
        <w:rPr>
          <w:sz w:val="22"/>
        </w:rPr>
        <w:t xml:space="preserve"> </w:t>
      </w:r>
      <w:r w:rsidRPr="00E8070D">
        <w:rPr>
          <w:b/>
          <w:sz w:val="22"/>
        </w:rPr>
        <w:t>7cm</w:t>
      </w:r>
      <w:r w:rsidRPr="002C7695">
        <w:rPr>
          <w:sz w:val="22"/>
        </w:rPr>
        <w:t xml:space="preserve"> de ancho</w:t>
      </w:r>
      <w:r w:rsidR="00205B08">
        <w:rPr>
          <w:sz w:val="22"/>
        </w:rPr>
        <w:t xml:space="preserve"> y </w:t>
      </w:r>
      <w:r w:rsidR="00205B08" w:rsidRPr="00205B08">
        <w:rPr>
          <w:b/>
          <w:sz w:val="22"/>
        </w:rPr>
        <w:t>4cm</w:t>
      </w:r>
      <w:r w:rsidR="00205B08">
        <w:rPr>
          <w:sz w:val="22"/>
        </w:rPr>
        <w:t xml:space="preserve"> de espesor</w:t>
      </w:r>
    </w:p>
    <w:p w:rsidR="00650716" w:rsidRPr="002C7695" w:rsidRDefault="00650716" w:rsidP="002C7695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2C7695">
        <w:rPr>
          <w:sz w:val="22"/>
        </w:rPr>
        <w:t xml:space="preserve">Se sitúa en la </w:t>
      </w:r>
      <w:r w:rsidRPr="00E8070D">
        <w:rPr>
          <w:b/>
          <w:sz w:val="22"/>
        </w:rPr>
        <w:t>región superolateral del hipocondrio izquierdo</w:t>
      </w:r>
      <w:r w:rsidRPr="002C7695">
        <w:rPr>
          <w:sz w:val="22"/>
        </w:rPr>
        <w:t>.</w:t>
      </w:r>
    </w:p>
    <w:p w:rsidR="00650716" w:rsidRPr="002C7695" w:rsidRDefault="00650716" w:rsidP="002C7695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2C7695">
        <w:rPr>
          <w:sz w:val="22"/>
        </w:rPr>
        <w:t xml:space="preserve">Mayor órgano </w:t>
      </w:r>
      <w:r w:rsidRPr="00E8070D">
        <w:rPr>
          <w:b/>
          <w:sz w:val="22"/>
        </w:rPr>
        <w:t>linfático</w:t>
      </w:r>
      <w:r w:rsidRPr="002C7695">
        <w:rPr>
          <w:sz w:val="22"/>
        </w:rPr>
        <w:t>, lugar de proliferación de linfocitos, vigilancia y respuesta inmunitaria.</w:t>
      </w:r>
    </w:p>
    <w:p w:rsidR="00865264" w:rsidRPr="002C7695" w:rsidRDefault="00C464CB" w:rsidP="002C7695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2C7695">
        <w:rPr>
          <w:sz w:val="22"/>
        </w:rPr>
        <w:t xml:space="preserve">Prenatalmente es un órgano </w:t>
      </w:r>
      <w:r w:rsidRPr="00E8070D">
        <w:rPr>
          <w:b/>
          <w:sz w:val="22"/>
        </w:rPr>
        <w:t>hematopoyético</w:t>
      </w:r>
      <w:r w:rsidRPr="002C7695">
        <w:rPr>
          <w:sz w:val="22"/>
        </w:rPr>
        <w:t>.</w:t>
      </w:r>
    </w:p>
    <w:p w:rsidR="00C464CB" w:rsidRPr="002C7695" w:rsidRDefault="00C464CB" w:rsidP="002C7695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2C7695">
        <w:rPr>
          <w:sz w:val="22"/>
        </w:rPr>
        <w:t xml:space="preserve">Actúa como </w:t>
      </w:r>
      <w:r w:rsidRPr="00E8070D">
        <w:rPr>
          <w:b/>
          <w:sz w:val="22"/>
        </w:rPr>
        <w:t>reservorio de sangre</w:t>
      </w:r>
      <w:r w:rsidRPr="002C7695">
        <w:rPr>
          <w:sz w:val="22"/>
        </w:rPr>
        <w:t>, almacenando eritrocitos y plaquetas y puede proporcionar una especie de autotransfusión en respuesta a una hemorragia.</w:t>
      </w:r>
    </w:p>
    <w:p w:rsidR="00C464CB" w:rsidRPr="002C7695" w:rsidRDefault="00C464CB" w:rsidP="002C7695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2C7695">
        <w:rPr>
          <w:sz w:val="22"/>
        </w:rPr>
        <w:t>Es una masa blanda y vascular (</w:t>
      </w:r>
      <w:r w:rsidRPr="00E8070D">
        <w:rPr>
          <w:b/>
          <w:sz w:val="22"/>
        </w:rPr>
        <w:t>sinusoidal</w:t>
      </w:r>
      <w:r w:rsidRPr="002C7695">
        <w:rPr>
          <w:sz w:val="22"/>
        </w:rPr>
        <w:t xml:space="preserve">) con una cápsula fibroelástica, rodeada por peritoneo visceral, excepto en el </w:t>
      </w:r>
      <w:r w:rsidRPr="002C7695">
        <w:rPr>
          <w:b/>
          <w:sz w:val="22"/>
        </w:rPr>
        <w:t>hilio esplénico</w:t>
      </w:r>
      <w:r w:rsidRPr="002C7695">
        <w:rPr>
          <w:sz w:val="22"/>
        </w:rPr>
        <w:t xml:space="preserve"> por donde entran y salen las ramas esplénicas de la arteria y vena.</w:t>
      </w:r>
    </w:p>
    <w:p w:rsidR="00865264" w:rsidRDefault="00235B08" w:rsidP="002C7695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7AD588E0" wp14:editId="6CF0E592">
            <wp:simplePos x="0" y="0"/>
            <wp:positionH relativeFrom="column">
              <wp:posOffset>3105150</wp:posOffset>
            </wp:positionH>
            <wp:positionV relativeFrom="paragraph">
              <wp:posOffset>83820</wp:posOffset>
            </wp:positionV>
            <wp:extent cx="3981450" cy="224790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81450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4CB" w:rsidRPr="002C7695" w:rsidRDefault="00C464CB" w:rsidP="002C7695">
      <w:pPr>
        <w:pStyle w:val="Ttulo2"/>
      </w:pPr>
      <w:r w:rsidRPr="002C7695">
        <w:t>Relaciones del bazo:</w:t>
      </w:r>
    </w:p>
    <w:p w:rsidR="00C464CB" w:rsidRPr="002C7695" w:rsidRDefault="00C464CB" w:rsidP="002C7695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2C7695">
        <w:rPr>
          <w:sz w:val="22"/>
        </w:rPr>
        <w:t xml:space="preserve">Inferiormente la </w:t>
      </w:r>
      <w:r w:rsidRPr="002C7695">
        <w:rPr>
          <w:b/>
          <w:sz w:val="22"/>
        </w:rPr>
        <w:t>flexura cólica izquierda</w:t>
      </w:r>
      <w:r w:rsidRPr="002C7695">
        <w:rPr>
          <w:sz w:val="22"/>
        </w:rPr>
        <w:t>.</w:t>
      </w:r>
    </w:p>
    <w:p w:rsidR="00865264" w:rsidRPr="002C7695" w:rsidRDefault="00C464CB" w:rsidP="002C7695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2C7695">
        <w:rPr>
          <w:sz w:val="22"/>
        </w:rPr>
        <w:t xml:space="preserve">Anteriormente tiene el </w:t>
      </w:r>
      <w:r w:rsidRPr="002C7695">
        <w:rPr>
          <w:b/>
          <w:sz w:val="22"/>
        </w:rPr>
        <w:t>estómago</w:t>
      </w:r>
    </w:p>
    <w:p w:rsidR="00C464CB" w:rsidRPr="002C7695" w:rsidRDefault="00C464CB" w:rsidP="002C7695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2C7695">
        <w:rPr>
          <w:sz w:val="22"/>
        </w:rPr>
        <w:t xml:space="preserve">Posteriormente la parte izquierda del </w:t>
      </w:r>
      <w:r w:rsidRPr="002C7695">
        <w:rPr>
          <w:b/>
          <w:sz w:val="22"/>
        </w:rPr>
        <w:t>diafragma</w:t>
      </w:r>
      <w:r w:rsidRPr="002C7695">
        <w:rPr>
          <w:sz w:val="22"/>
        </w:rPr>
        <w:t xml:space="preserve">, le separa de </w:t>
      </w:r>
      <w:r w:rsidRPr="002C7695">
        <w:rPr>
          <w:b/>
          <w:sz w:val="22"/>
        </w:rPr>
        <w:t>pleura, pulmón y costillas</w:t>
      </w:r>
      <w:r w:rsidRPr="002C7695">
        <w:rPr>
          <w:sz w:val="22"/>
        </w:rPr>
        <w:t>.</w:t>
      </w:r>
    </w:p>
    <w:p w:rsidR="00865264" w:rsidRDefault="00C464CB" w:rsidP="002C7695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2C7695">
        <w:rPr>
          <w:sz w:val="22"/>
        </w:rPr>
        <w:t xml:space="preserve">Medialmente el </w:t>
      </w:r>
      <w:r w:rsidRPr="002C7695">
        <w:rPr>
          <w:b/>
          <w:sz w:val="22"/>
        </w:rPr>
        <w:t>riñón izquierdo</w:t>
      </w:r>
      <w:r w:rsidRPr="002C7695">
        <w:rPr>
          <w:sz w:val="22"/>
        </w:rPr>
        <w:t>.</w:t>
      </w:r>
    </w:p>
    <w:p w:rsidR="00B53B27" w:rsidRDefault="00B53B27" w:rsidP="002C7695">
      <w:pPr>
        <w:pStyle w:val="Prrafodelista"/>
        <w:numPr>
          <w:ilvl w:val="0"/>
          <w:numId w:val="1"/>
        </w:numPr>
        <w:ind w:left="360"/>
        <w:rPr>
          <w:sz w:val="22"/>
        </w:rPr>
      </w:pPr>
      <w:r>
        <w:rPr>
          <w:sz w:val="22"/>
        </w:rPr>
        <w:t xml:space="preserve">La </w:t>
      </w:r>
      <w:r>
        <w:rPr>
          <w:b/>
          <w:sz w:val="22"/>
        </w:rPr>
        <w:t xml:space="preserve">cara diafragmática </w:t>
      </w:r>
      <w:r>
        <w:rPr>
          <w:sz w:val="22"/>
        </w:rPr>
        <w:t>tienen forma convexa.</w:t>
      </w:r>
    </w:p>
    <w:p w:rsidR="00B53B27" w:rsidRDefault="00B53B27" w:rsidP="002C7695">
      <w:pPr>
        <w:pStyle w:val="Prrafodelista"/>
        <w:numPr>
          <w:ilvl w:val="0"/>
          <w:numId w:val="1"/>
        </w:numPr>
        <w:ind w:left="360"/>
        <w:rPr>
          <w:sz w:val="22"/>
        </w:rPr>
      </w:pPr>
      <w:r>
        <w:rPr>
          <w:sz w:val="22"/>
        </w:rPr>
        <w:t xml:space="preserve">Los </w:t>
      </w:r>
      <w:r w:rsidRPr="00B53B27">
        <w:rPr>
          <w:b/>
          <w:sz w:val="22"/>
        </w:rPr>
        <w:t>bordes anterior y superior</w:t>
      </w:r>
      <w:r>
        <w:rPr>
          <w:sz w:val="22"/>
        </w:rPr>
        <w:t xml:space="preserve"> son agudos a menudo escotados</w:t>
      </w:r>
    </w:p>
    <w:p w:rsidR="00B53B27" w:rsidRDefault="00B53B27" w:rsidP="002C7695">
      <w:pPr>
        <w:pStyle w:val="Prrafodelista"/>
        <w:numPr>
          <w:ilvl w:val="0"/>
          <w:numId w:val="1"/>
        </w:numPr>
        <w:ind w:left="360"/>
        <w:rPr>
          <w:sz w:val="22"/>
        </w:rPr>
      </w:pPr>
      <w:r>
        <w:rPr>
          <w:sz w:val="22"/>
        </w:rPr>
        <w:t xml:space="preserve">Su </w:t>
      </w:r>
      <w:r>
        <w:rPr>
          <w:b/>
          <w:sz w:val="22"/>
        </w:rPr>
        <w:t xml:space="preserve">extremidad posterior (medial) y su borde inferior </w:t>
      </w:r>
      <w:r>
        <w:rPr>
          <w:sz w:val="22"/>
        </w:rPr>
        <w:t>son redondeados.</w:t>
      </w:r>
    </w:p>
    <w:p w:rsidR="00003D25" w:rsidRDefault="00003D25" w:rsidP="002C7695">
      <w:pPr>
        <w:pStyle w:val="Prrafodelista"/>
        <w:numPr>
          <w:ilvl w:val="0"/>
          <w:numId w:val="1"/>
        </w:numPr>
        <w:ind w:left="360"/>
        <w:rPr>
          <w:sz w:val="22"/>
        </w:rPr>
      </w:pPr>
      <w:r>
        <w:rPr>
          <w:b/>
          <w:sz w:val="22"/>
        </w:rPr>
        <w:t xml:space="preserve">El borde escotado </w:t>
      </w:r>
      <w:r>
        <w:rPr>
          <w:sz w:val="22"/>
        </w:rPr>
        <w:t>es útil cuando se palpa esplenomegalia.</w:t>
      </w:r>
    </w:p>
    <w:p w:rsidR="00003D25" w:rsidRDefault="00003D25" w:rsidP="00003D25">
      <w:pPr>
        <w:pStyle w:val="Prrafodelista"/>
        <w:ind w:left="360"/>
        <w:rPr>
          <w:sz w:val="22"/>
        </w:rPr>
      </w:pPr>
    </w:p>
    <w:p w:rsidR="00FC5278" w:rsidRPr="00575F4F" w:rsidRDefault="00003D25" w:rsidP="00575F4F">
      <w:pPr>
        <w:pStyle w:val="Prrafodelista"/>
        <w:numPr>
          <w:ilvl w:val="0"/>
          <w:numId w:val="2"/>
        </w:numPr>
        <w:rPr>
          <w:sz w:val="22"/>
        </w:rPr>
      </w:pPr>
      <w:r w:rsidRPr="00575F4F">
        <w:rPr>
          <w:b/>
          <w:sz w:val="22"/>
        </w:rPr>
        <w:t>La cápsula fibrosa del bazo</w:t>
      </w:r>
      <w:r w:rsidRPr="00575F4F">
        <w:rPr>
          <w:sz w:val="22"/>
        </w:rPr>
        <w:t>: compuesta por tejido conectivo fibroelástico denso e irregular, que se engruesa en el hilio esplénico.</w:t>
      </w:r>
    </w:p>
    <w:p w:rsidR="00003D25" w:rsidRPr="00575F4F" w:rsidRDefault="00003D25" w:rsidP="00575F4F">
      <w:pPr>
        <w:pStyle w:val="Prrafodelista"/>
        <w:numPr>
          <w:ilvl w:val="0"/>
          <w:numId w:val="2"/>
        </w:numPr>
        <w:rPr>
          <w:sz w:val="22"/>
        </w:rPr>
      </w:pPr>
      <w:r w:rsidRPr="00575F4F">
        <w:rPr>
          <w:b/>
          <w:sz w:val="22"/>
        </w:rPr>
        <w:t>Las trabéculas (bandas fibrosas)</w:t>
      </w:r>
      <w:r w:rsidR="000925FA" w:rsidRPr="00575F4F">
        <w:rPr>
          <w:sz w:val="22"/>
        </w:rPr>
        <w:t>:</w:t>
      </w:r>
      <w:r w:rsidRPr="00575F4F">
        <w:rPr>
          <w:sz w:val="22"/>
        </w:rPr>
        <w:t xml:space="preserve"> transportan vasos sanguíneos hasta y desde el parénquima o pulpa esplénica, sustancia del bazo.</w:t>
      </w:r>
    </w:p>
    <w:p w:rsidR="000925FA" w:rsidRPr="00575F4F" w:rsidRDefault="000925FA" w:rsidP="00575F4F">
      <w:pPr>
        <w:pStyle w:val="Prrafodelista"/>
        <w:numPr>
          <w:ilvl w:val="0"/>
          <w:numId w:val="2"/>
        </w:numPr>
        <w:rPr>
          <w:sz w:val="22"/>
        </w:rPr>
      </w:pPr>
      <w:r w:rsidRPr="00575F4F">
        <w:rPr>
          <w:b/>
          <w:sz w:val="22"/>
        </w:rPr>
        <w:t>Ligamento gastroesplénico</w:t>
      </w:r>
      <w:r w:rsidRPr="00575F4F">
        <w:rPr>
          <w:sz w:val="22"/>
        </w:rPr>
        <w:t>: conecta la curvatura mayor del estómago y el bazo.</w:t>
      </w:r>
    </w:p>
    <w:p w:rsidR="00FC5278" w:rsidRPr="00575F4F" w:rsidRDefault="008339B2" w:rsidP="00575F4F">
      <w:pPr>
        <w:pStyle w:val="Prrafodelista"/>
        <w:numPr>
          <w:ilvl w:val="0"/>
          <w:numId w:val="2"/>
        </w:numPr>
        <w:rPr>
          <w:sz w:val="22"/>
        </w:rPr>
      </w:pPr>
      <w:r w:rsidRPr="00575F4F">
        <w:rPr>
          <w:b/>
          <w:sz w:val="22"/>
        </w:rPr>
        <w:t>Ligamento esplenorrenal</w:t>
      </w:r>
      <w:r w:rsidRPr="00575F4F">
        <w:rPr>
          <w:sz w:val="22"/>
        </w:rPr>
        <w:t>: conecta el riñón izquierdo y el bazo.</w:t>
      </w:r>
    </w:p>
    <w:p w:rsidR="00865264" w:rsidRPr="00575F4F" w:rsidRDefault="00575F4F" w:rsidP="00575F4F">
      <w:pPr>
        <w:pStyle w:val="Prrafodelista"/>
        <w:numPr>
          <w:ilvl w:val="0"/>
          <w:numId w:val="2"/>
        </w:numPr>
        <w:rPr>
          <w:sz w:val="22"/>
        </w:rPr>
      </w:pPr>
      <w:r w:rsidRPr="00575F4F">
        <w:rPr>
          <w:sz w:val="22"/>
        </w:rPr>
        <w:t xml:space="preserve">El ligamento gastroesplénico y esplenorrenal contienen </w:t>
      </w:r>
      <w:r w:rsidRPr="00575F4F">
        <w:rPr>
          <w:b/>
          <w:sz w:val="22"/>
        </w:rPr>
        <w:t xml:space="preserve">vasos esplénicos </w:t>
      </w:r>
      <w:r w:rsidRPr="00575F4F">
        <w:rPr>
          <w:sz w:val="22"/>
        </w:rPr>
        <w:t>y están unidos al hilio del bazo.</w:t>
      </w:r>
    </w:p>
    <w:p w:rsidR="00865264" w:rsidRDefault="00865264" w:rsidP="00865264">
      <w:pPr>
        <w:rPr>
          <w:sz w:val="22"/>
        </w:rPr>
      </w:pPr>
    </w:p>
    <w:p w:rsidR="00865264" w:rsidRDefault="009315AF" w:rsidP="009315AF">
      <w:pPr>
        <w:pStyle w:val="Ttulo2"/>
      </w:pPr>
      <w:r>
        <w:t>Vascularización del Bazo</w:t>
      </w:r>
    </w:p>
    <w:p w:rsidR="00865264" w:rsidRPr="000757C3" w:rsidRDefault="00854B0C" w:rsidP="000757C3">
      <w:pPr>
        <w:pStyle w:val="Prrafodelista"/>
        <w:numPr>
          <w:ilvl w:val="0"/>
          <w:numId w:val="7"/>
        </w:numPr>
        <w:rPr>
          <w:b/>
          <w:sz w:val="22"/>
        </w:rPr>
      </w:pPr>
      <w:r w:rsidRPr="000757C3">
        <w:rPr>
          <w:sz w:val="22"/>
        </w:rPr>
        <w:t xml:space="preserve">Tronco celiaco </w:t>
      </w:r>
      <w:r w:rsidRPr="00854B0C">
        <w:sym w:font="Wingdings" w:char="F0E0"/>
      </w:r>
      <w:r w:rsidRPr="000757C3">
        <w:rPr>
          <w:sz w:val="22"/>
        </w:rPr>
        <w:t xml:space="preserve"> </w:t>
      </w:r>
      <w:r w:rsidRPr="000757C3">
        <w:rPr>
          <w:b/>
          <w:sz w:val="22"/>
        </w:rPr>
        <w:t>Arteria esplénica</w:t>
      </w:r>
    </w:p>
    <w:p w:rsidR="00BD4AAD" w:rsidRPr="000757C3" w:rsidRDefault="000522BA" w:rsidP="000757C3">
      <w:pPr>
        <w:pStyle w:val="Prrafodelista"/>
        <w:numPr>
          <w:ilvl w:val="0"/>
          <w:numId w:val="7"/>
        </w:numPr>
        <w:rPr>
          <w:b/>
          <w:sz w:val="22"/>
        </w:rPr>
      </w:pPr>
      <w:r w:rsidRPr="000757C3">
        <w:rPr>
          <w:b/>
          <w:sz w:val="22"/>
        </w:rPr>
        <w:t>La arteria esplénica</w:t>
      </w:r>
      <w:r w:rsidRPr="000757C3">
        <w:rPr>
          <w:sz w:val="22"/>
        </w:rPr>
        <w:t xml:space="preserve"> se divide entre las hojas del </w:t>
      </w:r>
      <w:r w:rsidRPr="000757C3">
        <w:rPr>
          <w:sz w:val="22"/>
          <w:u w:val="single"/>
        </w:rPr>
        <w:t>ligamento esplenorrenal</w:t>
      </w:r>
      <w:r w:rsidRPr="000757C3">
        <w:rPr>
          <w:sz w:val="22"/>
        </w:rPr>
        <w:t xml:space="preserve"> en </w:t>
      </w:r>
      <w:r w:rsidRPr="000757C3">
        <w:rPr>
          <w:b/>
          <w:sz w:val="22"/>
        </w:rPr>
        <w:t xml:space="preserve">5 o más ramas </w:t>
      </w:r>
      <w:r w:rsidRPr="000757C3">
        <w:rPr>
          <w:sz w:val="22"/>
        </w:rPr>
        <w:t>que entran en el</w:t>
      </w:r>
      <w:r w:rsidRPr="000757C3">
        <w:rPr>
          <w:b/>
          <w:sz w:val="22"/>
        </w:rPr>
        <w:t xml:space="preserve"> hilio del bazo</w:t>
      </w:r>
      <w:r w:rsidR="00BD4AAD" w:rsidRPr="000757C3">
        <w:rPr>
          <w:sz w:val="22"/>
        </w:rPr>
        <w:t xml:space="preserve">, formando </w:t>
      </w:r>
      <w:r w:rsidR="00BD4AAD" w:rsidRPr="000757C3">
        <w:rPr>
          <w:b/>
          <w:sz w:val="22"/>
        </w:rPr>
        <w:t xml:space="preserve">segmentos vasculares </w:t>
      </w:r>
      <w:r w:rsidR="00BD4AAD" w:rsidRPr="000757C3">
        <w:rPr>
          <w:sz w:val="22"/>
        </w:rPr>
        <w:t>del bazo</w:t>
      </w:r>
      <w:r w:rsidR="00BD4AAD" w:rsidRPr="000757C3">
        <w:rPr>
          <w:b/>
          <w:sz w:val="22"/>
        </w:rPr>
        <w:t xml:space="preserve"> (2 </w:t>
      </w:r>
      <w:r w:rsidR="00BD4AAD" w:rsidRPr="000757C3">
        <w:rPr>
          <w:sz w:val="22"/>
        </w:rPr>
        <w:t>en el</w:t>
      </w:r>
      <w:r w:rsidR="00BD4AAD" w:rsidRPr="000757C3">
        <w:rPr>
          <w:b/>
          <w:sz w:val="22"/>
        </w:rPr>
        <w:t xml:space="preserve"> 84% </w:t>
      </w:r>
      <w:r w:rsidR="00BD4AAD" w:rsidRPr="000757C3">
        <w:rPr>
          <w:sz w:val="22"/>
        </w:rPr>
        <w:t>de los bazos y</w:t>
      </w:r>
      <w:r w:rsidR="00BD4AAD" w:rsidRPr="000757C3">
        <w:rPr>
          <w:b/>
          <w:sz w:val="22"/>
        </w:rPr>
        <w:t xml:space="preserve"> 3 </w:t>
      </w:r>
      <w:r w:rsidR="00BD4AAD" w:rsidRPr="000757C3">
        <w:rPr>
          <w:sz w:val="22"/>
        </w:rPr>
        <w:t>en el</w:t>
      </w:r>
      <w:r w:rsidR="00BD4AAD" w:rsidRPr="000757C3">
        <w:rPr>
          <w:b/>
          <w:sz w:val="22"/>
        </w:rPr>
        <w:t xml:space="preserve"> 16%)</w:t>
      </w:r>
    </w:p>
    <w:p w:rsidR="00865264" w:rsidRDefault="00865264" w:rsidP="00865264">
      <w:pPr>
        <w:rPr>
          <w:sz w:val="22"/>
        </w:rPr>
      </w:pPr>
    </w:p>
    <w:p w:rsidR="00865264" w:rsidRDefault="00710628" w:rsidP="00710628">
      <w:pPr>
        <w:pStyle w:val="Ttulo3"/>
      </w:pPr>
      <w:r>
        <w:t>Drenaje Venoso</w:t>
      </w:r>
    </w:p>
    <w:p w:rsidR="00865264" w:rsidRPr="000757C3" w:rsidRDefault="004F499E" w:rsidP="000757C3">
      <w:pPr>
        <w:pStyle w:val="Prrafodelista"/>
        <w:numPr>
          <w:ilvl w:val="0"/>
          <w:numId w:val="6"/>
        </w:numPr>
        <w:rPr>
          <w:sz w:val="22"/>
        </w:rPr>
      </w:pPr>
      <w:r w:rsidRPr="000757C3">
        <w:rPr>
          <w:sz w:val="22"/>
        </w:rPr>
        <w:t xml:space="preserve">Venas tributarias del hilio </w:t>
      </w:r>
      <w:r w:rsidRPr="004F499E">
        <w:sym w:font="Wingdings" w:char="F0E0"/>
      </w:r>
      <w:r w:rsidRPr="000757C3">
        <w:rPr>
          <w:sz w:val="22"/>
        </w:rPr>
        <w:t xml:space="preserve"> </w:t>
      </w:r>
      <w:r w:rsidRPr="000757C3">
        <w:rPr>
          <w:b/>
          <w:sz w:val="22"/>
        </w:rPr>
        <w:t>Vena esplénica</w:t>
      </w:r>
      <w:r w:rsidRPr="000757C3">
        <w:rPr>
          <w:sz w:val="22"/>
        </w:rPr>
        <w:t xml:space="preserve"> </w:t>
      </w:r>
      <w:r w:rsidR="00D94999">
        <w:t>+</w:t>
      </w:r>
      <w:r w:rsidRPr="000757C3">
        <w:rPr>
          <w:sz w:val="22"/>
        </w:rPr>
        <w:t xml:space="preserve"> </w:t>
      </w:r>
      <w:r w:rsidRPr="000757C3">
        <w:rPr>
          <w:b/>
          <w:sz w:val="22"/>
        </w:rPr>
        <w:t>VMS</w:t>
      </w:r>
      <w:r w:rsidRPr="000757C3">
        <w:rPr>
          <w:sz w:val="22"/>
        </w:rPr>
        <w:t xml:space="preserve"> (posterior al cuello del páncreas) </w:t>
      </w:r>
      <w:r w:rsidRPr="004F499E">
        <w:sym w:font="Wingdings" w:char="F0E0"/>
      </w:r>
      <w:r w:rsidRPr="000757C3">
        <w:rPr>
          <w:sz w:val="22"/>
        </w:rPr>
        <w:t xml:space="preserve"> </w:t>
      </w:r>
      <w:r w:rsidRPr="000757C3">
        <w:rPr>
          <w:b/>
          <w:sz w:val="22"/>
        </w:rPr>
        <w:t>Vena Porta</w:t>
      </w:r>
    </w:p>
    <w:p w:rsidR="00865264" w:rsidRDefault="00865264" w:rsidP="00865264">
      <w:pPr>
        <w:rPr>
          <w:sz w:val="22"/>
        </w:rPr>
      </w:pPr>
    </w:p>
    <w:p w:rsidR="004F499E" w:rsidRDefault="004F499E" w:rsidP="004F499E">
      <w:pPr>
        <w:pStyle w:val="Ttulo3"/>
      </w:pPr>
      <w:r>
        <w:t>Linfáticos</w:t>
      </w:r>
    </w:p>
    <w:p w:rsidR="004F499E" w:rsidRPr="000757C3" w:rsidRDefault="004F499E" w:rsidP="000757C3">
      <w:pPr>
        <w:pStyle w:val="Prrafodelista"/>
        <w:numPr>
          <w:ilvl w:val="0"/>
          <w:numId w:val="5"/>
        </w:numPr>
        <w:rPr>
          <w:sz w:val="22"/>
        </w:rPr>
      </w:pPr>
      <w:r w:rsidRPr="000757C3">
        <w:rPr>
          <w:b/>
          <w:sz w:val="22"/>
        </w:rPr>
        <w:t>Nódulos linfáticos del hilio</w:t>
      </w:r>
      <w:r w:rsidRPr="000757C3">
        <w:rPr>
          <w:sz w:val="22"/>
        </w:rPr>
        <w:t xml:space="preserve"> (vasos esplénicos) </w:t>
      </w:r>
      <w:r w:rsidRPr="004F499E">
        <w:sym w:font="Wingdings" w:char="F0E0"/>
      </w:r>
      <w:r w:rsidRPr="000757C3">
        <w:rPr>
          <w:sz w:val="22"/>
        </w:rPr>
        <w:t xml:space="preserve"> </w:t>
      </w:r>
      <w:r w:rsidRPr="000757C3">
        <w:rPr>
          <w:b/>
          <w:sz w:val="22"/>
        </w:rPr>
        <w:t>nódulos linfáticos pancreatoesplénicos</w:t>
      </w:r>
      <w:r w:rsidRPr="000757C3">
        <w:rPr>
          <w:sz w:val="22"/>
        </w:rPr>
        <w:t xml:space="preserve"> (cara superior y borde del páncreas) </w:t>
      </w:r>
      <w:r w:rsidRPr="004F499E">
        <w:sym w:font="Wingdings" w:char="F0E0"/>
      </w:r>
      <w:r w:rsidRPr="000757C3">
        <w:rPr>
          <w:sz w:val="22"/>
        </w:rPr>
        <w:t xml:space="preserve"> </w:t>
      </w:r>
      <w:r w:rsidRPr="000757C3">
        <w:rPr>
          <w:b/>
          <w:sz w:val="22"/>
        </w:rPr>
        <w:t>nódulos celíacos</w:t>
      </w:r>
      <w:r w:rsidRPr="000757C3">
        <w:rPr>
          <w:sz w:val="22"/>
        </w:rPr>
        <w:t xml:space="preserve"> </w:t>
      </w:r>
    </w:p>
    <w:p w:rsidR="00865264" w:rsidRDefault="00865264" w:rsidP="00865264">
      <w:pPr>
        <w:rPr>
          <w:sz w:val="22"/>
        </w:rPr>
      </w:pPr>
    </w:p>
    <w:p w:rsidR="00865264" w:rsidRDefault="004F499E" w:rsidP="004F499E">
      <w:pPr>
        <w:pStyle w:val="Ttulo3"/>
      </w:pPr>
      <w:r>
        <w:t>Nervioso</w:t>
      </w:r>
    </w:p>
    <w:p w:rsidR="00865264" w:rsidRPr="000757C3" w:rsidRDefault="00A635AF" w:rsidP="000757C3">
      <w:pPr>
        <w:pStyle w:val="Prrafodelista"/>
        <w:numPr>
          <w:ilvl w:val="0"/>
          <w:numId w:val="4"/>
        </w:numPr>
        <w:rPr>
          <w:b/>
          <w:sz w:val="22"/>
        </w:rPr>
      </w:pPr>
      <w:r w:rsidRPr="000757C3">
        <w:rPr>
          <w:b/>
          <w:sz w:val="22"/>
        </w:rPr>
        <w:t>Plexo Celíaco</w:t>
      </w:r>
      <w:r w:rsidRPr="000757C3">
        <w:rPr>
          <w:sz w:val="22"/>
        </w:rPr>
        <w:t xml:space="preserve">: se distribuyen por las ramas de la </w:t>
      </w:r>
      <w:r w:rsidRPr="000757C3">
        <w:rPr>
          <w:b/>
          <w:sz w:val="22"/>
        </w:rPr>
        <w:t>arteria esplénica</w:t>
      </w:r>
      <w:r w:rsidRPr="000757C3">
        <w:rPr>
          <w:sz w:val="22"/>
        </w:rPr>
        <w:t xml:space="preserve">, función </w:t>
      </w:r>
      <w:r w:rsidRPr="000757C3">
        <w:rPr>
          <w:b/>
          <w:sz w:val="22"/>
        </w:rPr>
        <w:t>vasomotora</w:t>
      </w:r>
    </w:p>
    <w:p w:rsidR="00865264" w:rsidRDefault="00865264" w:rsidP="00865264">
      <w:pPr>
        <w:rPr>
          <w:sz w:val="22"/>
        </w:rPr>
      </w:pPr>
    </w:p>
    <w:p w:rsidR="00865264" w:rsidRDefault="001F7344" w:rsidP="00865264">
      <w:pPr>
        <w:rPr>
          <w:sz w:val="22"/>
        </w:rPr>
      </w:pPr>
      <w:r>
        <w:rPr>
          <w:noProof/>
          <w:sz w:val="22"/>
          <w:lang w:val="es-GT" w:eastAsia="es-GT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-775335</wp:posOffset>
                </wp:positionV>
                <wp:extent cx="7105650" cy="5848350"/>
                <wp:effectExtent l="0" t="0" r="0" b="0"/>
                <wp:wrapSquare wrapText="bothSides"/>
                <wp:docPr id="9" name="9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5650" cy="5848350"/>
                          <a:chOff x="0" y="0"/>
                          <a:chExt cx="5981700" cy="5848350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52875" y="2771775"/>
                            <a:ext cx="2028825" cy="2657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8" name="8 Grupo"/>
                        <wpg:cNvGrpSpPr/>
                        <wpg:grpSpPr>
                          <a:xfrm>
                            <a:off x="0" y="0"/>
                            <a:ext cx="5829300" cy="5848350"/>
                            <a:chOff x="0" y="0"/>
                            <a:chExt cx="5829300" cy="5848350"/>
                          </a:xfrm>
                        </wpg:grpSpPr>
                        <pic:pic xmlns:pic="http://schemas.openxmlformats.org/drawingml/2006/picture">
                          <pic:nvPicPr>
                            <pic:cNvPr id="6" name="Imagen 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4381500" y="0"/>
                              <a:ext cx="1447800" cy="30099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7" name="7 Grupo"/>
                          <wpg:cNvGrpSpPr/>
                          <wpg:grpSpPr>
                            <a:xfrm>
                              <a:off x="0" y="85725"/>
                              <a:ext cx="4695825" cy="5762625"/>
                              <a:chOff x="0" y="0"/>
                              <a:chExt cx="4695825" cy="5762625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Imagen 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142875" y="0"/>
                                <a:ext cx="4552950" cy="28003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" name="Imagen 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0" y="2781300"/>
                                <a:ext cx="4552950" cy="29813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9 Grupo" o:spid="_x0000_s1026" style="position:absolute;margin-left:-14.25pt;margin-top:-61.05pt;width:559.5pt;height:460.5pt;z-index:251662336;mso-width-relative:margin" coordsize="59817,58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left:39528;top:27717;width:20289;height:26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Kez7CAAAA2gAAAA8AAABkcnMvZG93bnJldi54bWxEj9FqwkAURN8F/2G5gm+6UbDG6CoqCL60&#10;NNYPuGavSTR7N2TXJP37bqHQx2FmzjCbXW8q0VLjSssKZtMIBHFmdcm5guvXaRKDcB5ZY2WZFHyT&#10;g912ONhgom3HKbUXn4sAYZeggsL7OpHSZQUZdFNbEwfvbhuDPsgml7rBLsBNJedR9CYNlhwWCqzp&#10;WFD2vLyMAk7Pj/TjtcqXsX2PZ9ny83BrO6XGo36/BuGp9//hv/ZZK1jA75VwA+T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yns+wgAAANoAAAAPAAAAAAAAAAAAAAAAAJ8C&#10;AABkcnMvZG93bnJldi54bWxQSwUGAAAAAAQABAD3AAAAjgMAAAAA&#10;">
                  <v:imagedata r:id="rId13" o:title="" croptop="10384f" cropbottom="13764f" cropleft="33714f" cropright="8123f"/>
                  <v:path arrowok="t"/>
                </v:shape>
                <v:group id="8 Grupo" o:spid="_x0000_s1028" style="position:absolute;width:58293;height:58483" coordsize="58293,58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Imagen 6" o:spid="_x0000_s1029" type="#_x0000_t75" style="position:absolute;left:43815;width:14478;height:30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NhC/FAAAA2gAAAA8AAABkcnMvZG93bnJldi54bWxEj09rwkAUxO+FfoflCb2UutFDqtGNtILF&#10;gxf/QY+P7DMJyb5Ns6uJfnpXKHgcZuY3zHzRm1pcqHWlZQWjYQSCOLO65FzBYb/6mIBwHlljbZkU&#10;XMnBIn19mWOibcdbuux8LgKEXYIKCu+bREqXFWTQDW1DHLyTbQ36INtc6ha7ADe1HEdRLA2WHBYK&#10;bGhZUFbtzkbB3+27+p0eTz+f5p35cDuuNqNzrdTboP+agfDU+2f4v73WCmJ4XAk3QKZ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TYQvxQAAANoAAAAPAAAAAAAAAAAAAAAA&#10;AJ8CAABkcnMvZG93bnJldi54bWxQSwUGAAAAAAQABAD3AAAAkQMAAAAA&#10;">
                    <v:imagedata r:id="rId14" o:title="" croptop="12164f" cropbottom="6495f" cropleft="38721f" cropright="9902f"/>
                    <v:path arrowok="t"/>
                  </v:shape>
                  <v:group id="7 Grupo" o:spid="_x0000_s1030" style="position:absolute;top:857;width:46958;height:57626" coordsize="46958,576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shape id="Imagen 3" o:spid="_x0000_s1031" type="#_x0000_t75" style="position:absolute;left:1428;width:45530;height:28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rpSDDAAAA2gAAAA8AAABkcnMvZG93bnJldi54bWxEj8FqwzAQRO+F/oPYQm613ARKcKyEUijk&#10;EEOahNDeFmljmVgrY8mx8/dVodDjMDNvmHIzuVbcqA+NZwUvWQ6CWHvTcK3gdPx4XoIIEdlg65kU&#10;3CnAZv34UGJh/MifdDvEWiQIhwIV2Bi7QsqgLTkMme+Ik3fxvcOYZF9L0+OY4K6V8zx/lQ4bTgsW&#10;O3q3pK+HwSnQ9rs689dxqIKOuFte9/f5rlZq9jS9rUBEmuJ/+K+9NQoW8Hsl3QC5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CulIMMAAADaAAAADwAAAAAAAAAAAAAAAACf&#10;AgAAZHJzL2Rvd25yZXYueG1sUEsFBgAAAAAEAAQA9wAAAI8DAAAAAA==&#10;">
                      <v:imagedata r:id="rId15" o:title="" croptop="13499f" cropbottom="8423f" cropleft="10570f" cropright="1781f"/>
                      <v:path arrowok="t"/>
                    </v:shape>
                    <v:shape id="Imagen 4" o:spid="_x0000_s1032" type="#_x0000_t75" style="position:absolute;top:27813;width:45529;height:29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+B3rBAAAA2gAAAA8AAABkcnMvZG93bnJldi54bWxEj0FrAjEUhO8F/0N4Qm/drLWIrEYRUVDo&#10;pSp7fm6em8XNy5Kk6/bfm0Khx2FmvmGW68G2oicfGscKJlkOgrhyuuFaweW8f5uDCBFZY+uYFPxQ&#10;gPVq9LLEQrsHf1F/irVIEA4FKjAxdoWUoTJkMWSuI07ezXmLMUlfS+3xkeC2le95PpMWG04LBjva&#10;Gqrup2+rwM8+zW5fkeHpvOz727U88qRU6nU8bBYgIg3xP/zXPmgFH/B7Jd0A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K+B3rBAAAA2gAAAA8AAAAAAAAAAAAAAAAAnwIA&#10;AGRycy9kb3ducmV2LnhtbFBLBQYAAAAABAAEAPcAAACNAwAAAAA=&#10;">
                      <v:imagedata r:id="rId16" o:title="" croptop="11718f" cropbottom="7386f" cropleft="8902f" cropright="3449f"/>
                      <v:path arrowok="t"/>
                    </v:shape>
                  </v:group>
                </v:group>
                <w10:wrap type="square"/>
              </v:group>
            </w:pict>
          </mc:Fallback>
        </mc:AlternateContent>
      </w:r>
    </w:p>
    <w:p w:rsidR="00865264" w:rsidRPr="00C976EF" w:rsidRDefault="00C976EF" w:rsidP="00C976EF">
      <w:pPr>
        <w:pStyle w:val="Ttulo1"/>
        <w:rPr>
          <w:sz w:val="32"/>
        </w:rPr>
      </w:pPr>
      <w:r w:rsidRPr="00C976EF">
        <w:rPr>
          <w:sz w:val="32"/>
        </w:rPr>
        <w:t>Páncreas</w:t>
      </w:r>
    </w:p>
    <w:p w:rsidR="00865264" w:rsidRPr="003F7AE5" w:rsidRDefault="00612CFE" w:rsidP="003F7AE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3F7AE5">
        <w:rPr>
          <w:sz w:val="22"/>
        </w:rPr>
        <w:t xml:space="preserve">Glándula digestiva accesoria alargada </w:t>
      </w:r>
      <w:r w:rsidRPr="003553B6">
        <w:rPr>
          <w:b/>
          <w:sz w:val="22"/>
        </w:rPr>
        <w:t>retroperitoneal</w:t>
      </w:r>
      <w:r w:rsidRPr="003F7AE5">
        <w:rPr>
          <w:sz w:val="22"/>
        </w:rPr>
        <w:t>.</w:t>
      </w:r>
    </w:p>
    <w:p w:rsidR="00612CFE" w:rsidRPr="003F7AE5" w:rsidRDefault="00612CFE" w:rsidP="003F7AE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3F7AE5">
        <w:rPr>
          <w:sz w:val="22"/>
        </w:rPr>
        <w:t xml:space="preserve">Cubre y cruza transversalmente los cuerpos de </w:t>
      </w:r>
      <w:r w:rsidRPr="003553B6">
        <w:rPr>
          <w:b/>
          <w:sz w:val="22"/>
        </w:rPr>
        <w:t>L1 y L2</w:t>
      </w:r>
      <w:r w:rsidRPr="003F7AE5">
        <w:rPr>
          <w:sz w:val="22"/>
        </w:rPr>
        <w:t>.</w:t>
      </w:r>
    </w:p>
    <w:p w:rsidR="00612CFE" w:rsidRPr="003F7AE5" w:rsidRDefault="00612CFE" w:rsidP="003F7AE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3F7AE5">
        <w:rPr>
          <w:sz w:val="22"/>
        </w:rPr>
        <w:t xml:space="preserve">Posterior al </w:t>
      </w:r>
      <w:r w:rsidRPr="003553B6">
        <w:rPr>
          <w:b/>
          <w:sz w:val="22"/>
        </w:rPr>
        <w:t>estómago</w:t>
      </w:r>
      <w:r w:rsidRPr="003F7AE5">
        <w:rPr>
          <w:sz w:val="22"/>
        </w:rPr>
        <w:t xml:space="preserve">, entre el </w:t>
      </w:r>
      <w:r w:rsidRPr="003553B6">
        <w:rPr>
          <w:b/>
          <w:sz w:val="22"/>
        </w:rPr>
        <w:t>duodeno</w:t>
      </w:r>
      <w:r w:rsidRPr="003F7AE5">
        <w:rPr>
          <w:sz w:val="22"/>
        </w:rPr>
        <w:t xml:space="preserve"> a la derecha y el bazo a la </w:t>
      </w:r>
      <w:r w:rsidRPr="003553B6">
        <w:rPr>
          <w:b/>
          <w:sz w:val="22"/>
        </w:rPr>
        <w:t>izquierda</w:t>
      </w:r>
      <w:r w:rsidRPr="003F7AE5">
        <w:rPr>
          <w:sz w:val="22"/>
        </w:rPr>
        <w:t>.</w:t>
      </w:r>
    </w:p>
    <w:p w:rsidR="00612CFE" w:rsidRPr="003F7AE5" w:rsidRDefault="00612CFE" w:rsidP="003F7AE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3F7AE5">
        <w:rPr>
          <w:sz w:val="22"/>
        </w:rPr>
        <w:t xml:space="preserve">El </w:t>
      </w:r>
      <w:r w:rsidRPr="003553B6">
        <w:rPr>
          <w:b/>
          <w:sz w:val="22"/>
        </w:rPr>
        <w:t>mesocolon transverso</w:t>
      </w:r>
      <w:r w:rsidRPr="003F7AE5">
        <w:rPr>
          <w:sz w:val="22"/>
        </w:rPr>
        <w:t xml:space="preserve"> se inserta en su </w:t>
      </w:r>
      <w:r w:rsidRPr="003553B6">
        <w:rPr>
          <w:b/>
          <w:sz w:val="22"/>
        </w:rPr>
        <w:t>borde anterior</w:t>
      </w:r>
      <w:r w:rsidRPr="003F7AE5">
        <w:rPr>
          <w:sz w:val="22"/>
        </w:rPr>
        <w:t>.</w:t>
      </w:r>
    </w:p>
    <w:p w:rsidR="00612CFE" w:rsidRPr="003F7AE5" w:rsidRDefault="00612CFE" w:rsidP="003F7AE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3553B6">
        <w:rPr>
          <w:b/>
          <w:sz w:val="22"/>
        </w:rPr>
        <w:t>Secreción exocrina</w:t>
      </w:r>
      <w:r w:rsidRPr="003F7AE5">
        <w:rPr>
          <w:sz w:val="22"/>
        </w:rPr>
        <w:t xml:space="preserve"> (jugo pancreático): </w:t>
      </w:r>
      <w:r w:rsidR="00EE6EC4" w:rsidRPr="003F7AE5">
        <w:rPr>
          <w:sz w:val="22"/>
        </w:rPr>
        <w:t>excreta en el duodeno a través de los conductos pancreáticos principal  y accesorio.</w:t>
      </w:r>
    </w:p>
    <w:p w:rsidR="00EE6EC4" w:rsidRPr="003F7AE5" w:rsidRDefault="00EE6EC4" w:rsidP="003F7AE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3553B6">
        <w:rPr>
          <w:b/>
          <w:sz w:val="22"/>
        </w:rPr>
        <w:t>Secreciones endocrinas</w:t>
      </w:r>
      <w:r w:rsidRPr="003F7AE5">
        <w:rPr>
          <w:sz w:val="22"/>
        </w:rPr>
        <w:t xml:space="preserve"> (glucagón e </w:t>
      </w:r>
      <w:r w:rsidR="00F06591" w:rsidRPr="003F7AE5">
        <w:rPr>
          <w:sz w:val="22"/>
        </w:rPr>
        <w:t>insulina</w:t>
      </w:r>
      <w:r w:rsidRPr="003F7AE5">
        <w:rPr>
          <w:sz w:val="22"/>
        </w:rPr>
        <w:t xml:space="preserve"> de los islotes de Langerhans).</w:t>
      </w:r>
    </w:p>
    <w:p w:rsidR="00EE6EC4" w:rsidRDefault="00EE6EC4" w:rsidP="003F7AE5">
      <w:pPr>
        <w:rPr>
          <w:sz w:val="22"/>
        </w:rPr>
      </w:pPr>
    </w:p>
    <w:p w:rsidR="00EE6EC4" w:rsidRPr="003F7AE5" w:rsidRDefault="00EE6EC4" w:rsidP="003F7AE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3F7AE5">
        <w:rPr>
          <w:sz w:val="22"/>
        </w:rPr>
        <w:t xml:space="preserve">El páncreas se divide en </w:t>
      </w:r>
      <w:r w:rsidRPr="003553B6">
        <w:rPr>
          <w:sz w:val="22"/>
          <w:u w:val="single"/>
        </w:rPr>
        <w:t>4 porciones</w:t>
      </w:r>
      <w:r w:rsidRPr="003F7AE5">
        <w:rPr>
          <w:sz w:val="22"/>
        </w:rPr>
        <w:t xml:space="preserve"> (</w:t>
      </w:r>
      <w:r w:rsidRPr="003553B6">
        <w:rPr>
          <w:b/>
          <w:sz w:val="22"/>
        </w:rPr>
        <w:t>cabeza, cuello, cuerpo y cola</w:t>
      </w:r>
      <w:r w:rsidRPr="003F7AE5">
        <w:rPr>
          <w:sz w:val="22"/>
        </w:rPr>
        <w:t>).</w:t>
      </w:r>
    </w:p>
    <w:p w:rsidR="003553B6" w:rsidRDefault="003553B6" w:rsidP="003553B6">
      <w:pPr>
        <w:pStyle w:val="Ttulo3"/>
      </w:pPr>
    </w:p>
    <w:p w:rsidR="00EE6EC4" w:rsidRDefault="003553B6" w:rsidP="003553B6">
      <w:pPr>
        <w:pStyle w:val="Ttulo3"/>
      </w:pPr>
      <w:r>
        <w:t>Cabeza</w:t>
      </w:r>
    </w:p>
    <w:p w:rsidR="003553B6" w:rsidRPr="00F06591" w:rsidRDefault="003553B6" w:rsidP="00F06591">
      <w:pPr>
        <w:pStyle w:val="Prrafodelista"/>
        <w:numPr>
          <w:ilvl w:val="0"/>
          <w:numId w:val="8"/>
        </w:numPr>
        <w:rPr>
          <w:sz w:val="22"/>
        </w:rPr>
      </w:pPr>
      <w:r w:rsidRPr="00F06591">
        <w:rPr>
          <w:sz w:val="22"/>
        </w:rPr>
        <w:t xml:space="preserve">Porción </w:t>
      </w:r>
      <w:r w:rsidRPr="009628D9">
        <w:rPr>
          <w:b/>
          <w:sz w:val="22"/>
        </w:rPr>
        <w:t>ensanchada</w:t>
      </w:r>
      <w:r w:rsidRPr="00F06591">
        <w:rPr>
          <w:sz w:val="22"/>
        </w:rPr>
        <w:t xml:space="preserve">, abrazada por la </w:t>
      </w:r>
      <w:r w:rsidRPr="009628D9">
        <w:rPr>
          <w:b/>
          <w:sz w:val="22"/>
        </w:rPr>
        <w:t>C del duodeno</w:t>
      </w:r>
      <w:r w:rsidRPr="00F06591">
        <w:rPr>
          <w:sz w:val="22"/>
        </w:rPr>
        <w:t xml:space="preserve"> </w:t>
      </w:r>
    </w:p>
    <w:p w:rsidR="00865264" w:rsidRPr="00F06591" w:rsidRDefault="003553B6" w:rsidP="00F06591">
      <w:pPr>
        <w:pStyle w:val="Prrafodelista"/>
        <w:numPr>
          <w:ilvl w:val="0"/>
          <w:numId w:val="8"/>
        </w:numPr>
        <w:rPr>
          <w:sz w:val="22"/>
        </w:rPr>
      </w:pPr>
      <w:r w:rsidRPr="00F06591">
        <w:rPr>
          <w:sz w:val="22"/>
        </w:rPr>
        <w:t xml:space="preserve">A la derecha de </w:t>
      </w:r>
      <w:r w:rsidR="009628D9" w:rsidRPr="009628D9">
        <w:rPr>
          <w:b/>
          <w:sz w:val="22"/>
        </w:rPr>
        <w:t>VMS y AMS</w:t>
      </w:r>
    </w:p>
    <w:p w:rsidR="003553B6" w:rsidRPr="00F06591" w:rsidRDefault="003553B6" w:rsidP="00F06591">
      <w:pPr>
        <w:pStyle w:val="Prrafodelista"/>
        <w:numPr>
          <w:ilvl w:val="0"/>
          <w:numId w:val="8"/>
        </w:numPr>
        <w:rPr>
          <w:sz w:val="22"/>
        </w:rPr>
      </w:pPr>
      <w:r w:rsidRPr="00F06591">
        <w:rPr>
          <w:sz w:val="22"/>
        </w:rPr>
        <w:t xml:space="preserve">Inferior al </w:t>
      </w:r>
      <w:r w:rsidRPr="009628D9">
        <w:rPr>
          <w:b/>
          <w:sz w:val="22"/>
        </w:rPr>
        <w:t>plano transpilórico</w:t>
      </w:r>
      <w:r w:rsidR="00757FF8">
        <w:rPr>
          <w:b/>
          <w:sz w:val="22"/>
        </w:rPr>
        <w:t xml:space="preserve"> </w:t>
      </w:r>
      <w:r w:rsidR="00757FF8">
        <w:rPr>
          <w:sz w:val="22"/>
        </w:rPr>
        <w:t>(</w:t>
      </w:r>
      <w:r w:rsidR="00757FF8" w:rsidRPr="008E09DF">
        <w:rPr>
          <w:b/>
          <w:sz w:val="22"/>
        </w:rPr>
        <w:t>L1</w:t>
      </w:r>
      <w:r w:rsidR="00757FF8">
        <w:rPr>
          <w:sz w:val="22"/>
        </w:rPr>
        <w:t>)</w:t>
      </w:r>
      <w:r w:rsidRPr="00F06591">
        <w:rPr>
          <w:sz w:val="22"/>
        </w:rPr>
        <w:t>.</w:t>
      </w:r>
    </w:p>
    <w:p w:rsidR="00F06591" w:rsidRPr="00F06591" w:rsidRDefault="00F06591" w:rsidP="00F06591">
      <w:pPr>
        <w:pStyle w:val="Prrafodelista"/>
        <w:numPr>
          <w:ilvl w:val="0"/>
          <w:numId w:val="8"/>
        </w:numPr>
        <w:rPr>
          <w:sz w:val="22"/>
        </w:rPr>
      </w:pPr>
      <w:r w:rsidRPr="00F06591">
        <w:rPr>
          <w:sz w:val="22"/>
        </w:rPr>
        <w:t xml:space="preserve">Descansa </w:t>
      </w:r>
      <w:r w:rsidRPr="009628D9">
        <w:rPr>
          <w:b/>
          <w:sz w:val="22"/>
        </w:rPr>
        <w:t>posteriormente</w:t>
      </w:r>
      <w:r w:rsidRPr="00F06591">
        <w:rPr>
          <w:sz w:val="22"/>
        </w:rPr>
        <w:t xml:space="preserve"> sobre </w:t>
      </w:r>
      <w:r w:rsidRPr="009628D9">
        <w:rPr>
          <w:sz w:val="22"/>
          <w:u w:val="single"/>
        </w:rPr>
        <w:t>VCI, arteria y vena renales derechas y vena renal izquierda</w:t>
      </w:r>
      <w:r w:rsidRPr="00F06591">
        <w:rPr>
          <w:sz w:val="22"/>
        </w:rPr>
        <w:t>.</w:t>
      </w:r>
    </w:p>
    <w:p w:rsidR="00F06591" w:rsidRPr="00F06591" w:rsidRDefault="00F06591" w:rsidP="00F06591">
      <w:pPr>
        <w:pStyle w:val="Prrafodelista"/>
        <w:numPr>
          <w:ilvl w:val="0"/>
          <w:numId w:val="8"/>
        </w:numPr>
        <w:rPr>
          <w:sz w:val="22"/>
        </w:rPr>
      </w:pPr>
      <w:r w:rsidRPr="00F06591">
        <w:rPr>
          <w:sz w:val="22"/>
        </w:rPr>
        <w:t xml:space="preserve">Se une a la cara medial de las porciones </w:t>
      </w:r>
      <w:r w:rsidRPr="009628D9">
        <w:rPr>
          <w:sz w:val="22"/>
          <w:u w:val="single"/>
        </w:rPr>
        <w:t>descendente y horizontal del duodeno</w:t>
      </w:r>
      <w:r w:rsidRPr="00F06591">
        <w:rPr>
          <w:sz w:val="22"/>
        </w:rPr>
        <w:t>.</w:t>
      </w:r>
    </w:p>
    <w:p w:rsidR="00F06591" w:rsidRPr="00F06591" w:rsidRDefault="00F06591" w:rsidP="00F06591">
      <w:pPr>
        <w:pStyle w:val="Prrafodelista"/>
        <w:numPr>
          <w:ilvl w:val="0"/>
          <w:numId w:val="8"/>
        </w:numPr>
        <w:rPr>
          <w:sz w:val="22"/>
        </w:rPr>
      </w:pPr>
      <w:r w:rsidRPr="009628D9">
        <w:rPr>
          <w:b/>
          <w:sz w:val="22"/>
        </w:rPr>
        <w:t>Proceso unciforme</w:t>
      </w:r>
      <w:r w:rsidRPr="00F06591">
        <w:rPr>
          <w:sz w:val="22"/>
        </w:rPr>
        <w:t>: proyección de la parte inferior de la cabeza.</w:t>
      </w:r>
    </w:p>
    <w:p w:rsidR="00F06591" w:rsidRDefault="00F06591" w:rsidP="00865264">
      <w:pPr>
        <w:rPr>
          <w:sz w:val="22"/>
        </w:rPr>
      </w:pPr>
    </w:p>
    <w:p w:rsidR="00F06591" w:rsidRDefault="00F06591" w:rsidP="00F06591">
      <w:pPr>
        <w:pStyle w:val="Ttulo3"/>
      </w:pPr>
      <w:r>
        <w:lastRenderedPageBreak/>
        <w:t>Cuello</w:t>
      </w:r>
    </w:p>
    <w:p w:rsidR="00865264" w:rsidRPr="009628D9" w:rsidRDefault="008D26A0" w:rsidP="009628D9">
      <w:pPr>
        <w:pStyle w:val="Prrafodelista"/>
        <w:numPr>
          <w:ilvl w:val="0"/>
          <w:numId w:val="10"/>
        </w:numPr>
        <w:rPr>
          <w:sz w:val="22"/>
        </w:rPr>
      </w:pPr>
      <w:r w:rsidRPr="009628D9">
        <w:rPr>
          <w:sz w:val="22"/>
        </w:rPr>
        <w:t>Corto (</w:t>
      </w:r>
      <w:r w:rsidRPr="009628D9">
        <w:rPr>
          <w:b/>
          <w:sz w:val="22"/>
        </w:rPr>
        <w:t>1.5-2cm</w:t>
      </w:r>
      <w:r w:rsidR="009628D9">
        <w:rPr>
          <w:sz w:val="22"/>
        </w:rPr>
        <w:t xml:space="preserve">) oculta </w:t>
      </w:r>
      <w:r w:rsidR="009628D9" w:rsidRPr="009628D9">
        <w:rPr>
          <w:b/>
          <w:sz w:val="22"/>
        </w:rPr>
        <w:t>A</w:t>
      </w:r>
      <w:r w:rsidR="00E40849" w:rsidRPr="009628D9">
        <w:rPr>
          <w:b/>
          <w:sz w:val="22"/>
        </w:rPr>
        <w:t>MS</w:t>
      </w:r>
      <w:r w:rsidR="009628D9" w:rsidRPr="009628D9">
        <w:rPr>
          <w:b/>
          <w:sz w:val="22"/>
        </w:rPr>
        <w:t xml:space="preserve"> y VMS</w:t>
      </w:r>
      <w:r w:rsidR="00E40849" w:rsidRPr="009628D9">
        <w:rPr>
          <w:sz w:val="22"/>
        </w:rPr>
        <w:t xml:space="preserve">, que forman un </w:t>
      </w:r>
      <w:r w:rsidR="00E40849" w:rsidRPr="009628D9">
        <w:rPr>
          <w:sz w:val="22"/>
          <w:u w:val="single"/>
        </w:rPr>
        <w:t>surco</w:t>
      </w:r>
      <w:r w:rsidR="00E40849" w:rsidRPr="009628D9">
        <w:rPr>
          <w:sz w:val="22"/>
        </w:rPr>
        <w:t xml:space="preserve"> en su </w:t>
      </w:r>
      <w:r w:rsidR="00E40849" w:rsidRPr="009628D9">
        <w:rPr>
          <w:b/>
          <w:sz w:val="22"/>
        </w:rPr>
        <w:t>cara posterior</w:t>
      </w:r>
      <w:r w:rsidR="00E40849" w:rsidRPr="009628D9">
        <w:rPr>
          <w:sz w:val="22"/>
        </w:rPr>
        <w:t>.</w:t>
      </w:r>
    </w:p>
    <w:p w:rsidR="00E40849" w:rsidRPr="009628D9" w:rsidRDefault="00E40849" w:rsidP="009628D9">
      <w:pPr>
        <w:pStyle w:val="Prrafodelista"/>
        <w:numPr>
          <w:ilvl w:val="0"/>
          <w:numId w:val="10"/>
        </w:numPr>
        <w:rPr>
          <w:sz w:val="22"/>
        </w:rPr>
      </w:pPr>
      <w:r w:rsidRPr="009628D9">
        <w:rPr>
          <w:b/>
          <w:sz w:val="22"/>
        </w:rPr>
        <w:t>La cara anterior</w:t>
      </w:r>
      <w:r w:rsidRPr="009628D9">
        <w:rPr>
          <w:sz w:val="22"/>
        </w:rPr>
        <w:t xml:space="preserve">, </w:t>
      </w:r>
      <w:r w:rsidRPr="009628D9">
        <w:rPr>
          <w:sz w:val="22"/>
          <w:u w:val="single"/>
        </w:rPr>
        <w:t>cubierta por peritoneo</w:t>
      </w:r>
      <w:r w:rsidRPr="009628D9">
        <w:rPr>
          <w:sz w:val="22"/>
        </w:rPr>
        <w:t xml:space="preserve">, es adyacente al </w:t>
      </w:r>
      <w:r w:rsidRPr="009628D9">
        <w:rPr>
          <w:sz w:val="22"/>
          <w:u w:val="single"/>
        </w:rPr>
        <w:t>píloro del estómago</w:t>
      </w:r>
    </w:p>
    <w:p w:rsidR="00E40849" w:rsidRPr="009628D9" w:rsidRDefault="00E40849" w:rsidP="009628D9">
      <w:pPr>
        <w:pStyle w:val="Prrafodelista"/>
        <w:numPr>
          <w:ilvl w:val="0"/>
          <w:numId w:val="10"/>
        </w:numPr>
        <w:rPr>
          <w:sz w:val="22"/>
        </w:rPr>
      </w:pPr>
      <w:r w:rsidRPr="009628D9">
        <w:rPr>
          <w:b/>
          <w:sz w:val="22"/>
        </w:rPr>
        <w:t>La vena porta</w:t>
      </w:r>
      <w:r w:rsidRPr="009628D9">
        <w:rPr>
          <w:sz w:val="22"/>
        </w:rPr>
        <w:t xml:space="preserve"> se forma posterior al cuello.</w:t>
      </w:r>
    </w:p>
    <w:p w:rsidR="00E40849" w:rsidRDefault="00E40849" w:rsidP="00865264">
      <w:pPr>
        <w:rPr>
          <w:sz w:val="22"/>
        </w:rPr>
      </w:pPr>
    </w:p>
    <w:p w:rsidR="00E40849" w:rsidRDefault="00E40849" w:rsidP="00E40849">
      <w:pPr>
        <w:pStyle w:val="Ttulo3"/>
      </w:pPr>
      <w:r>
        <w:t>Cuerpo</w:t>
      </w:r>
    </w:p>
    <w:p w:rsidR="00865264" w:rsidRPr="009628D9" w:rsidRDefault="002652A4" w:rsidP="009628D9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9628D9">
        <w:rPr>
          <w:sz w:val="22"/>
        </w:rPr>
        <w:t xml:space="preserve">A la izquierda de </w:t>
      </w:r>
      <w:r w:rsidRPr="009628D9">
        <w:rPr>
          <w:b/>
          <w:sz w:val="22"/>
        </w:rPr>
        <w:t>AMS y VMS</w:t>
      </w:r>
      <w:r w:rsidRPr="009628D9">
        <w:rPr>
          <w:sz w:val="22"/>
        </w:rPr>
        <w:t xml:space="preserve">, sobre la </w:t>
      </w:r>
      <w:r w:rsidRPr="009628D9">
        <w:rPr>
          <w:b/>
          <w:sz w:val="22"/>
        </w:rPr>
        <w:t>aorta y L2</w:t>
      </w:r>
      <w:r w:rsidRPr="009628D9">
        <w:rPr>
          <w:sz w:val="22"/>
        </w:rPr>
        <w:t xml:space="preserve">, por </w:t>
      </w:r>
      <w:r w:rsidRPr="009628D9">
        <w:rPr>
          <w:sz w:val="22"/>
          <w:u w:val="single"/>
        </w:rPr>
        <w:t>encima</w:t>
      </w:r>
      <w:r w:rsidRPr="009628D9">
        <w:rPr>
          <w:sz w:val="22"/>
        </w:rPr>
        <w:t xml:space="preserve"> del </w:t>
      </w:r>
      <w:r w:rsidRPr="009628D9">
        <w:rPr>
          <w:b/>
          <w:sz w:val="22"/>
        </w:rPr>
        <w:t>plano transpilórico</w:t>
      </w:r>
      <w:r w:rsidRPr="009628D9">
        <w:rPr>
          <w:sz w:val="22"/>
        </w:rPr>
        <w:t xml:space="preserve">, </w:t>
      </w:r>
      <w:r w:rsidRPr="009628D9">
        <w:rPr>
          <w:sz w:val="22"/>
          <w:u w:val="single"/>
        </w:rPr>
        <w:t>posterior</w:t>
      </w:r>
      <w:r w:rsidRPr="009628D9">
        <w:rPr>
          <w:sz w:val="22"/>
        </w:rPr>
        <w:t xml:space="preserve"> a la </w:t>
      </w:r>
      <w:r w:rsidRPr="009628D9">
        <w:rPr>
          <w:b/>
          <w:sz w:val="22"/>
        </w:rPr>
        <w:t>bolsa omenta</w:t>
      </w:r>
      <w:r w:rsidR="00054015" w:rsidRPr="009628D9">
        <w:rPr>
          <w:b/>
          <w:sz w:val="22"/>
        </w:rPr>
        <w:t>l</w:t>
      </w:r>
      <w:r w:rsidRPr="009628D9">
        <w:rPr>
          <w:sz w:val="22"/>
        </w:rPr>
        <w:t>.</w:t>
      </w:r>
    </w:p>
    <w:p w:rsidR="002652A4" w:rsidRPr="009628D9" w:rsidRDefault="002652A4" w:rsidP="009628D9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9628D9">
        <w:rPr>
          <w:b/>
          <w:sz w:val="22"/>
        </w:rPr>
        <w:t>La cara anterior</w:t>
      </w:r>
      <w:r w:rsidRPr="009628D9">
        <w:rPr>
          <w:sz w:val="22"/>
        </w:rPr>
        <w:t xml:space="preserve"> está </w:t>
      </w:r>
      <w:r w:rsidRPr="009628D9">
        <w:rPr>
          <w:sz w:val="22"/>
          <w:u w:val="single"/>
        </w:rPr>
        <w:t>cubierta por peritoneo</w:t>
      </w:r>
      <w:r w:rsidRPr="009628D9">
        <w:rPr>
          <w:sz w:val="22"/>
        </w:rPr>
        <w:t xml:space="preserve"> y se sitúa en el </w:t>
      </w:r>
      <w:r w:rsidRPr="009628D9">
        <w:rPr>
          <w:sz w:val="22"/>
          <w:u w:val="single"/>
        </w:rPr>
        <w:t>suelo de la bolsa omental</w:t>
      </w:r>
      <w:r w:rsidRPr="009628D9">
        <w:rPr>
          <w:sz w:val="22"/>
        </w:rPr>
        <w:t xml:space="preserve">, forma parte del </w:t>
      </w:r>
      <w:r w:rsidRPr="009628D9">
        <w:rPr>
          <w:sz w:val="22"/>
          <w:u w:val="single"/>
        </w:rPr>
        <w:t>lecho del estómago</w:t>
      </w:r>
      <w:r w:rsidRPr="009628D9">
        <w:rPr>
          <w:sz w:val="22"/>
        </w:rPr>
        <w:t>.</w:t>
      </w:r>
    </w:p>
    <w:p w:rsidR="00865264" w:rsidRPr="009628D9" w:rsidRDefault="00054015" w:rsidP="009628D9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9628D9">
        <w:rPr>
          <w:b/>
          <w:sz w:val="22"/>
        </w:rPr>
        <w:t>La cara posterior</w:t>
      </w:r>
      <w:r w:rsidRPr="009628D9">
        <w:rPr>
          <w:sz w:val="22"/>
        </w:rPr>
        <w:t xml:space="preserve"> </w:t>
      </w:r>
      <w:r w:rsidRPr="009628D9">
        <w:rPr>
          <w:sz w:val="22"/>
          <w:u w:val="single"/>
        </w:rPr>
        <w:t>carece de peritoneo</w:t>
      </w:r>
      <w:r w:rsidRPr="009628D9">
        <w:rPr>
          <w:sz w:val="22"/>
        </w:rPr>
        <w:t xml:space="preserve"> y está en contacto con la </w:t>
      </w:r>
      <w:r w:rsidRPr="009628D9">
        <w:rPr>
          <w:sz w:val="22"/>
          <w:u w:val="single"/>
        </w:rPr>
        <w:t>aorta, AMS, glándula suprarrenal izquierda, riñón izquierdo y vasos renales</w:t>
      </w:r>
      <w:r w:rsidRPr="009628D9">
        <w:rPr>
          <w:sz w:val="22"/>
        </w:rPr>
        <w:t>.</w:t>
      </w:r>
    </w:p>
    <w:p w:rsidR="00054015" w:rsidRDefault="00263C3A" w:rsidP="009628D9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3360" behindDoc="0" locked="0" layoutInCell="1" allowOverlap="1" wp14:anchorId="5416ECFE" wp14:editId="0E8EBC25">
            <wp:simplePos x="0" y="0"/>
            <wp:positionH relativeFrom="column">
              <wp:posOffset>4324350</wp:posOffset>
            </wp:positionH>
            <wp:positionV relativeFrom="paragraph">
              <wp:posOffset>22225</wp:posOffset>
            </wp:positionV>
            <wp:extent cx="2952750" cy="2952750"/>
            <wp:effectExtent l="0" t="0" r="0" b="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015" w:rsidRDefault="00054015" w:rsidP="00054015">
      <w:pPr>
        <w:pStyle w:val="Ttulo3"/>
      </w:pPr>
      <w:r>
        <w:t>Cola</w:t>
      </w:r>
    </w:p>
    <w:p w:rsidR="00865264" w:rsidRPr="006B5D78" w:rsidRDefault="00DB77FB" w:rsidP="006B5D78">
      <w:pPr>
        <w:pStyle w:val="Prrafodelista"/>
        <w:numPr>
          <w:ilvl w:val="0"/>
          <w:numId w:val="11"/>
        </w:numPr>
        <w:rPr>
          <w:sz w:val="22"/>
        </w:rPr>
      </w:pPr>
      <w:r w:rsidRPr="006B5D78">
        <w:rPr>
          <w:sz w:val="22"/>
        </w:rPr>
        <w:t xml:space="preserve">Anterior al </w:t>
      </w:r>
      <w:r w:rsidRPr="006B5D78">
        <w:rPr>
          <w:b/>
          <w:sz w:val="22"/>
        </w:rPr>
        <w:t>riñón izquierdo</w:t>
      </w:r>
    </w:p>
    <w:p w:rsidR="00DB77FB" w:rsidRPr="006B5D78" w:rsidRDefault="00DB77FB" w:rsidP="006B5D78">
      <w:pPr>
        <w:pStyle w:val="Prrafodelista"/>
        <w:numPr>
          <w:ilvl w:val="0"/>
          <w:numId w:val="11"/>
        </w:numPr>
        <w:rPr>
          <w:sz w:val="22"/>
        </w:rPr>
      </w:pPr>
      <w:r w:rsidRPr="006B5D78">
        <w:rPr>
          <w:sz w:val="22"/>
        </w:rPr>
        <w:t xml:space="preserve">Se relaciona con el </w:t>
      </w:r>
      <w:r w:rsidRPr="006B5D78">
        <w:rPr>
          <w:b/>
          <w:sz w:val="22"/>
        </w:rPr>
        <w:t>hilio del bazo y la flexura cólica izquierda</w:t>
      </w:r>
    </w:p>
    <w:p w:rsidR="00DB77FB" w:rsidRPr="006B5D78" w:rsidRDefault="00DB77FB" w:rsidP="006B5D78">
      <w:pPr>
        <w:pStyle w:val="Prrafodelista"/>
        <w:numPr>
          <w:ilvl w:val="0"/>
          <w:numId w:val="11"/>
        </w:numPr>
        <w:rPr>
          <w:sz w:val="22"/>
        </w:rPr>
      </w:pPr>
      <w:r w:rsidRPr="006B5D78">
        <w:rPr>
          <w:sz w:val="22"/>
        </w:rPr>
        <w:t xml:space="preserve">Relativamente </w:t>
      </w:r>
      <w:r w:rsidRPr="006B5D78">
        <w:rPr>
          <w:b/>
          <w:sz w:val="22"/>
        </w:rPr>
        <w:t>móvil</w:t>
      </w:r>
    </w:p>
    <w:p w:rsidR="00DB77FB" w:rsidRPr="006B5D78" w:rsidRDefault="00DB77FB" w:rsidP="006B5D78">
      <w:pPr>
        <w:pStyle w:val="Prrafodelista"/>
        <w:numPr>
          <w:ilvl w:val="0"/>
          <w:numId w:val="11"/>
        </w:numPr>
        <w:rPr>
          <w:sz w:val="22"/>
        </w:rPr>
      </w:pPr>
      <w:r w:rsidRPr="006B5D78">
        <w:rPr>
          <w:sz w:val="22"/>
        </w:rPr>
        <w:t xml:space="preserve">Pasa entre las hojas del </w:t>
      </w:r>
      <w:r w:rsidRPr="006B5D78">
        <w:rPr>
          <w:b/>
          <w:sz w:val="22"/>
        </w:rPr>
        <w:t>ligamento esplenorrenal</w:t>
      </w:r>
      <w:r w:rsidRPr="006B5D78">
        <w:rPr>
          <w:sz w:val="22"/>
        </w:rPr>
        <w:t xml:space="preserve"> con a vasos esplénicos.</w:t>
      </w:r>
    </w:p>
    <w:p w:rsidR="00DB77FB" w:rsidRDefault="00DB77FB" w:rsidP="00865264">
      <w:pPr>
        <w:rPr>
          <w:sz w:val="22"/>
        </w:rPr>
      </w:pPr>
    </w:p>
    <w:p w:rsidR="00DB77FB" w:rsidRDefault="00DB77FB" w:rsidP="00DB77FB">
      <w:pPr>
        <w:pStyle w:val="Ttulo3"/>
      </w:pPr>
      <w:r>
        <w:t>Conducto pancreático principal</w:t>
      </w:r>
    </w:p>
    <w:p w:rsidR="00DB77FB" w:rsidRPr="001E4981" w:rsidRDefault="006B5D78" w:rsidP="001E4981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1E4981">
        <w:rPr>
          <w:sz w:val="22"/>
        </w:rPr>
        <w:t xml:space="preserve">Empieza en la </w:t>
      </w:r>
      <w:r w:rsidRPr="001E4981">
        <w:rPr>
          <w:b/>
          <w:sz w:val="22"/>
        </w:rPr>
        <w:t>cola</w:t>
      </w:r>
      <w:r w:rsidRPr="001E4981">
        <w:rPr>
          <w:sz w:val="22"/>
        </w:rPr>
        <w:t xml:space="preserve"> del páncreas</w:t>
      </w:r>
    </w:p>
    <w:p w:rsidR="006B5D78" w:rsidRPr="001E4981" w:rsidRDefault="006B5D78" w:rsidP="001E4981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1E4981">
        <w:rPr>
          <w:sz w:val="22"/>
        </w:rPr>
        <w:t xml:space="preserve">Discurre a lo largo del </w:t>
      </w:r>
      <w:r w:rsidRPr="001E4981">
        <w:rPr>
          <w:b/>
          <w:sz w:val="22"/>
        </w:rPr>
        <w:t>parénquima</w:t>
      </w:r>
      <w:r w:rsidRPr="001E4981">
        <w:rPr>
          <w:sz w:val="22"/>
        </w:rPr>
        <w:t xml:space="preserve"> de la glándula hasta la </w:t>
      </w:r>
      <w:r w:rsidRPr="001E4981">
        <w:rPr>
          <w:b/>
          <w:sz w:val="22"/>
        </w:rPr>
        <w:t>cabeza</w:t>
      </w:r>
      <w:r w:rsidRPr="001E4981">
        <w:rPr>
          <w:sz w:val="22"/>
        </w:rPr>
        <w:t xml:space="preserve">, </w:t>
      </w:r>
      <w:r w:rsidRPr="001E4981">
        <w:rPr>
          <w:sz w:val="22"/>
          <w:u w:val="single"/>
        </w:rPr>
        <w:t>gira inferiormente</w:t>
      </w:r>
      <w:r w:rsidRPr="001E4981">
        <w:rPr>
          <w:sz w:val="22"/>
        </w:rPr>
        <w:t xml:space="preserve"> y se relaciona con el </w:t>
      </w:r>
      <w:r w:rsidRPr="001E4981">
        <w:rPr>
          <w:b/>
          <w:sz w:val="22"/>
        </w:rPr>
        <w:t>conducto colédoco</w:t>
      </w:r>
      <w:r w:rsidRPr="001E4981">
        <w:rPr>
          <w:sz w:val="22"/>
        </w:rPr>
        <w:t>.</w:t>
      </w:r>
    </w:p>
    <w:p w:rsidR="006B5D78" w:rsidRPr="001E4981" w:rsidRDefault="006B5D78" w:rsidP="001E4981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1E4981">
        <w:rPr>
          <w:b/>
          <w:sz w:val="22"/>
        </w:rPr>
        <w:t>Los conductos pancreático y colédoco</w:t>
      </w:r>
      <w:r w:rsidRPr="001E4981">
        <w:rPr>
          <w:sz w:val="22"/>
        </w:rPr>
        <w:t xml:space="preserve"> se unen para formar la </w:t>
      </w:r>
      <w:r w:rsidRPr="001E4981">
        <w:rPr>
          <w:b/>
          <w:sz w:val="22"/>
        </w:rPr>
        <w:t>ampolla hepatopancreática</w:t>
      </w:r>
      <w:r w:rsidRPr="001E4981">
        <w:rPr>
          <w:sz w:val="22"/>
        </w:rPr>
        <w:t>.</w:t>
      </w:r>
    </w:p>
    <w:p w:rsidR="006B5D78" w:rsidRPr="001E4981" w:rsidRDefault="001716C6" w:rsidP="001E4981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1E4981">
        <w:rPr>
          <w:b/>
          <w:sz w:val="22"/>
        </w:rPr>
        <w:t>La ampolla hepatopancreática</w:t>
      </w:r>
      <w:r w:rsidRPr="001E4981">
        <w:rPr>
          <w:sz w:val="22"/>
        </w:rPr>
        <w:t xml:space="preserve"> desemboca en la porción descendente del duodeno en el </w:t>
      </w:r>
      <w:r w:rsidRPr="00706D61">
        <w:rPr>
          <w:b/>
          <w:sz w:val="22"/>
        </w:rPr>
        <w:t>vértice de la</w:t>
      </w:r>
      <w:r w:rsidRPr="001E4981">
        <w:rPr>
          <w:sz w:val="22"/>
        </w:rPr>
        <w:t xml:space="preserve"> </w:t>
      </w:r>
      <w:r w:rsidRPr="001E4981">
        <w:rPr>
          <w:b/>
          <w:sz w:val="22"/>
        </w:rPr>
        <w:t>papila duodenal mayor</w:t>
      </w:r>
      <w:r w:rsidRPr="001E4981">
        <w:rPr>
          <w:sz w:val="22"/>
        </w:rPr>
        <w:t>.</w:t>
      </w:r>
    </w:p>
    <w:p w:rsidR="001716C6" w:rsidRDefault="001716C6" w:rsidP="001E4981">
      <w:pPr>
        <w:rPr>
          <w:sz w:val="22"/>
        </w:rPr>
      </w:pPr>
    </w:p>
    <w:p w:rsidR="001E4981" w:rsidRPr="001E4981" w:rsidRDefault="001E4981" w:rsidP="001E4981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1E4981">
        <w:rPr>
          <w:sz w:val="22"/>
        </w:rPr>
        <w:t>El</w:t>
      </w:r>
      <w:r w:rsidRPr="001E4981">
        <w:rPr>
          <w:b/>
          <w:sz w:val="22"/>
        </w:rPr>
        <w:t xml:space="preserve"> esfínter del conducto pancreático</w:t>
      </w:r>
      <w:r w:rsidRPr="001E4981">
        <w:rPr>
          <w:sz w:val="22"/>
        </w:rPr>
        <w:t xml:space="preserve"> (En la porción terminal del conducto pancreático) El</w:t>
      </w:r>
      <w:r w:rsidRPr="001E4981">
        <w:rPr>
          <w:b/>
          <w:sz w:val="22"/>
        </w:rPr>
        <w:t xml:space="preserve"> esfínter del conducto colédoco</w:t>
      </w:r>
      <w:r w:rsidRPr="001E4981">
        <w:rPr>
          <w:sz w:val="22"/>
        </w:rPr>
        <w:t xml:space="preserve"> (en la terminación del conducto colédoco) y el </w:t>
      </w:r>
      <w:r w:rsidRPr="001E4981">
        <w:rPr>
          <w:b/>
          <w:sz w:val="22"/>
        </w:rPr>
        <w:t>esfínter de la ampolla</w:t>
      </w:r>
      <w:r w:rsidRPr="001E4981">
        <w:rPr>
          <w:sz w:val="22"/>
        </w:rPr>
        <w:t xml:space="preserve"> o de </w:t>
      </w:r>
      <w:proofErr w:type="spellStart"/>
      <w:r w:rsidRPr="001E4981">
        <w:rPr>
          <w:sz w:val="22"/>
        </w:rPr>
        <w:t>Oddi</w:t>
      </w:r>
      <w:proofErr w:type="spellEnd"/>
      <w:r w:rsidRPr="001E4981">
        <w:rPr>
          <w:sz w:val="22"/>
        </w:rPr>
        <w:t xml:space="preserve"> (alrededor de la ampolla </w:t>
      </w:r>
      <w:proofErr w:type="spellStart"/>
      <w:r w:rsidRPr="001E4981">
        <w:rPr>
          <w:sz w:val="22"/>
        </w:rPr>
        <w:t>hepatopancreático</w:t>
      </w:r>
      <w:proofErr w:type="spellEnd"/>
      <w:r w:rsidRPr="001E4981">
        <w:rPr>
          <w:sz w:val="22"/>
        </w:rPr>
        <w:t xml:space="preserve">) son esfínteres de músculo liso que </w:t>
      </w:r>
      <w:r w:rsidRPr="001E4981">
        <w:rPr>
          <w:sz w:val="22"/>
          <w:u w:val="single"/>
        </w:rPr>
        <w:t>controlan el flujo de bilis y jugo pancreático</w:t>
      </w:r>
      <w:r w:rsidRPr="001E4981">
        <w:rPr>
          <w:sz w:val="22"/>
        </w:rPr>
        <w:t xml:space="preserve"> hacia la ampolla e impiden reflujo del duodeno.</w:t>
      </w:r>
    </w:p>
    <w:p w:rsidR="00865264" w:rsidRDefault="00865264" w:rsidP="001E4981">
      <w:pPr>
        <w:rPr>
          <w:sz w:val="22"/>
        </w:rPr>
      </w:pPr>
    </w:p>
    <w:p w:rsidR="00865264" w:rsidRPr="001E4981" w:rsidRDefault="000E13CC" w:rsidP="001E4981">
      <w:pPr>
        <w:pStyle w:val="Prrafodelista"/>
        <w:numPr>
          <w:ilvl w:val="0"/>
          <w:numId w:val="12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4384" behindDoc="0" locked="0" layoutInCell="1" allowOverlap="1" wp14:anchorId="68837B65" wp14:editId="1721BB58">
            <wp:simplePos x="0" y="0"/>
            <wp:positionH relativeFrom="column">
              <wp:posOffset>3838575</wp:posOffset>
            </wp:positionH>
            <wp:positionV relativeFrom="paragraph">
              <wp:posOffset>176530</wp:posOffset>
            </wp:positionV>
            <wp:extent cx="3409950" cy="2819400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0995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981" w:rsidRPr="001E4981">
        <w:rPr>
          <w:b/>
          <w:sz w:val="22"/>
        </w:rPr>
        <w:t>Conducto pancreático accesorio</w:t>
      </w:r>
      <w:r w:rsidR="001E4981" w:rsidRPr="001E4981">
        <w:rPr>
          <w:sz w:val="22"/>
        </w:rPr>
        <w:t xml:space="preserve">: desemboca en el duodeno en el </w:t>
      </w:r>
      <w:r w:rsidR="001E4981" w:rsidRPr="001E4981">
        <w:rPr>
          <w:b/>
          <w:sz w:val="22"/>
        </w:rPr>
        <w:t>vértice de la papila duodenal menor</w:t>
      </w:r>
      <w:r w:rsidR="001E4981" w:rsidRPr="001E4981">
        <w:rPr>
          <w:sz w:val="22"/>
        </w:rPr>
        <w:t>.</w:t>
      </w:r>
    </w:p>
    <w:p w:rsidR="00865264" w:rsidRDefault="00865264" w:rsidP="00865264">
      <w:pPr>
        <w:rPr>
          <w:sz w:val="22"/>
        </w:rPr>
      </w:pPr>
    </w:p>
    <w:p w:rsidR="00865264" w:rsidRDefault="00E4191B" w:rsidP="00E4191B">
      <w:pPr>
        <w:pStyle w:val="Ttulo3"/>
      </w:pPr>
      <w:r>
        <w:t>Irrigación Arterial</w:t>
      </w:r>
      <w:r w:rsidR="000B0D4F">
        <w:t xml:space="preserve"> Pancreático</w:t>
      </w:r>
    </w:p>
    <w:p w:rsidR="00865264" w:rsidRPr="007013D0" w:rsidRDefault="00E4191B" w:rsidP="007013D0">
      <w:pPr>
        <w:pStyle w:val="Prrafodelista"/>
        <w:numPr>
          <w:ilvl w:val="0"/>
          <w:numId w:val="13"/>
        </w:numPr>
        <w:rPr>
          <w:sz w:val="22"/>
        </w:rPr>
      </w:pPr>
      <w:r w:rsidRPr="007013D0">
        <w:rPr>
          <w:b/>
          <w:sz w:val="22"/>
        </w:rPr>
        <w:t>Arteria Esplénica</w:t>
      </w:r>
      <w:r w:rsidRPr="007013D0">
        <w:rPr>
          <w:sz w:val="22"/>
        </w:rPr>
        <w:t xml:space="preserve"> </w:t>
      </w:r>
      <w:r w:rsidRPr="00E4191B">
        <w:sym w:font="Wingdings" w:char="F0E0"/>
      </w:r>
      <w:r w:rsidRPr="007013D0">
        <w:rPr>
          <w:sz w:val="22"/>
        </w:rPr>
        <w:t xml:space="preserve"> hasta 10 ramas al cuerpo y cola. </w:t>
      </w:r>
      <w:r w:rsidRPr="007013D0">
        <w:rPr>
          <w:sz w:val="22"/>
          <w:u w:val="single"/>
        </w:rPr>
        <w:t>Irrigación principal</w:t>
      </w:r>
      <w:r w:rsidRPr="007013D0">
        <w:rPr>
          <w:sz w:val="22"/>
        </w:rPr>
        <w:t xml:space="preserve">. </w:t>
      </w:r>
    </w:p>
    <w:p w:rsidR="00865264" w:rsidRPr="007013D0" w:rsidRDefault="00E4191B" w:rsidP="007013D0">
      <w:pPr>
        <w:pStyle w:val="Prrafodelista"/>
        <w:numPr>
          <w:ilvl w:val="0"/>
          <w:numId w:val="13"/>
        </w:numPr>
        <w:rPr>
          <w:sz w:val="22"/>
        </w:rPr>
      </w:pPr>
      <w:r w:rsidRPr="007013D0">
        <w:rPr>
          <w:b/>
          <w:sz w:val="22"/>
        </w:rPr>
        <w:t>Arterias pancreáticas</w:t>
      </w:r>
      <w:r w:rsidRPr="007013D0">
        <w:rPr>
          <w:sz w:val="22"/>
        </w:rPr>
        <w:t xml:space="preserve"> </w:t>
      </w:r>
      <w:r w:rsidRPr="00E4191B">
        <w:sym w:font="Wingdings" w:char="F0E0"/>
      </w:r>
      <w:r w:rsidRPr="007013D0">
        <w:rPr>
          <w:sz w:val="22"/>
        </w:rPr>
        <w:t xml:space="preserve"> arcadas con ramas de las </w:t>
      </w:r>
      <w:r w:rsidRPr="007013D0">
        <w:rPr>
          <w:sz w:val="22"/>
          <w:u w:val="single"/>
        </w:rPr>
        <w:t>arterias gastroduodenal y AMS</w:t>
      </w:r>
      <w:r w:rsidRPr="007013D0">
        <w:rPr>
          <w:sz w:val="22"/>
        </w:rPr>
        <w:t>.</w:t>
      </w:r>
    </w:p>
    <w:p w:rsidR="00E4191B" w:rsidRPr="007013D0" w:rsidRDefault="00E4191B" w:rsidP="007013D0">
      <w:pPr>
        <w:pStyle w:val="Prrafodelista"/>
        <w:numPr>
          <w:ilvl w:val="0"/>
          <w:numId w:val="13"/>
        </w:numPr>
        <w:rPr>
          <w:b/>
          <w:sz w:val="22"/>
        </w:rPr>
      </w:pPr>
      <w:r w:rsidRPr="007013D0">
        <w:rPr>
          <w:sz w:val="22"/>
        </w:rPr>
        <w:t xml:space="preserve">Arteria gastroduodenal </w:t>
      </w:r>
      <w:r w:rsidRPr="00E4191B">
        <w:sym w:font="Wingdings" w:char="F0E0"/>
      </w:r>
      <w:r w:rsidRPr="007013D0">
        <w:rPr>
          <w:sz w:val="22"/>
        </w:rPr>
        <w:t xml:space="preserve"> </w:t>
      </w:r>
      <w:r w:rsidRPr="007013D0">
        <w:rPr>
          <w:b/>
          <w:sz w:val="22"/>
        </w:rPr>
        <w:t>Arterias pancreatoduodenales superiores anterior y posterior</w:t>
      </w:r>
    </w:p>
    <w:p w:rsidR="00865264" w:rsidRPr="007013D0" w:rsidRDefault="00E4191B" w:rsidP="007013D0">
      <w:pPr>
        <w:pStyle w:val="Prrafodelista"/>
        <w:numPr>
          <w:ilvl w:val="0"/>
          <w:numId w:val="13"/>
        </w:numPr>
        <w:rPr>
          <w:sz w:val="22"/>
        </w:rPr>
      </w:pPr>
      <w:r w:rsidRPr="007013D0">
        <w:rPr>
          <w:sz w:val="22"/>
        </w:rPr>
        <w:t xml:space="preserve">AMS </w:t>
      </w:r>
      <w:r w:rsidRPr="00E4191B">
        <w:sym w:font="Wingdings" w:char="F0E0"/>
      </w:r>
      <w:r w:rsidRPr="007013D0">
        <w:rPr>
          <w:sz w:val="22"/>
        </w:rPr>
        <w:t xml:space="preserve"> </w:t>
      </w:r>
      <w:r w:rsidR="007013D0" w:rsidRPr="007013D0">
        <w:rPr>
          <w:b/>
          <w:sz w:val="22"/>
        </w:rPr>
        <w:t>A</w:t>
      </w:r>
      <w:r w:rsidRPr="007013D0">
        <w:rPr>
          <w:b/>
          <w:sz w:val="22"/>
        </w:rPr>
        <w:t>rterias pancreatoduodenales inferiores anterior y posterior</w:t>
      </w:r>
      <w:r w:rsidR="007013D0" w:rsidRPr="007013D0">
        <w:rPr>
          <w:b/>
          <w:sz w:val="22"/>
        </w:rPr>
        <w:t xml:space="preserve"> </w:t>
      </w:r>
      <w:r w:rsidR="007013D0" w:rsidRPr="007013D0">
        <w:rPr>
          <w:sz w:val="22"/>
        </w:rPr>
        <w:t>(</w:t>
      </w:r>
      <w:r w:rsidR="007013D0">
        <w:rPr>
          <w:sz w:val="22"/>
        </w:rPr>
        <w:t xml:space="preserve">ambas forman </w:t>
      </w:r>
      <w:r w:rsidR="007013D0" w:rsidRPr="007013D0">
        <w:rPr>
          <w:sz w:val="22"/>
        </w:rPr>
        <w:t>arcadas con las superiores)</w:t>
      </w:r>
    </w:p>
    <w:p w:rsidR="00865264" w:rsidRDefault="00865264" w:rsidP="00865264">
      <w:pPr>
        <w:rPr>
          <w:sz w:val="22"/>
        </w:rPr>
      </w:pPr>
    </w:p>
    <w:p w:rsidR="00865264" w:rsidRDefault="000E13CC" w:rsidP="007013D0">
      <w:pPr>
        <w:pStyle w:val="Ttulo3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5408" behindDoc="0" locked="0" layoutInCell="1" allowOverlap="1" wp14:anchorId="1F09868A" wp14:editId="4B7B24F6">
            <wp:simplePos x="0" y="0"/>
            <wp:positionH relativeFrom="column">
              <wp:posOffset>4248150</wp:posOffset>
            </wp:positionH>
            <wp:positionV relativeFrom="paragraph">
              <wp:posOffset>-69850</wp:posOffset>
            </wp:positionV>
            <wp:extent cx="2943225" cy="2762250"/>
            <wp:effectExtent l="0" t="0" r="9525" b="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43225" cy="276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3D0">
        <w:t>Drenaje Venoso</w:t>
      </w:r>
      <w:r w:rsidR="000B0D4F">
        <w:t xml:space="preserve"> Pancreático</w:t>
      </w:r>
    </w:p>
    <w:p w:rsidR="00865264" w:rsidRPr="0004548F" w:rsidRDefault="00E71A5D" w:rsidP="0004548F">
      <w:pPr>
        <w:pStyle w:val="Prrafodelista"/>
        <w:numPr>
          <w:ilvl w:val="0"/>
          <w:numId w:val="14"/>
        </w:numPr>
        <w:rPr>
          <w:sz w:val="22"/>
        </w:rPr>
      </w:pPr>
      <w:r w:rsidRPr="0004548F">
        <w:rPr>
          <w:sz w:val="22"/>
        </w:rPr>
        <w:t xml:space="preserve">Venas pancreáticas </w:t>
      </w:r>
      <w:r w:rsidRPr="00E71A5D">
        <w:sym w:font="Wingdings" w:char="F0E0"/>
      </w:r>
      <w:r w:rsidRPr="0004548F">
        <w:rPr>
          <w:sz w:val="22"/>
        </w:rPr>
        <w:t xml:space="preserve"> vena esplénica (mayoría) y VMS </w:t>
      </w:r>
      <w:r w:rsidRPr="00E71A5D">
        <w:sym w:font="Wingdings" w:char="F0E0"/>
      </w:r>
      <w:r w:rsidRPr="0004548F">
        <w:rPr>
          <w:sz w:val="22"/>
        </w:rPr>
        <w:t xml:space="preserve"> Vena porta</w:t>
      </w:r>
    </w:p>
    <w:p w:rsidR="000E13CC" w:rsidRPr="00263C3A" w:rsidRDefault="000E13CC" w:rsidP="000B0D4F">
      <w:pPr>
        <w:pStyle w:val="Ttulo3"/>
        <w:rPr>
          <w:sz w:val="22"/>
        </w:rPr>
      </w:pPr>
    </w:p>
    <w:p w:rsidR="00865264" w:rsidRDefault="000B0D4F" w:rsidP="000B0D4F">
      <w:pPr>
        <w:pStyle w:val="Ttulo3"/>
      </w:pPr>
      <w:r>
        <w:t>Linfáticos Pancreáticos</w:t>
      </w:r>
    </w:p>
    <w:p w:rsidR="00865264" w:rsidRPr="0004548F" w:rsidRDefault="008F237C" w:rsidP="0004548F">
      <w:pPr>
        <w:pStyle w:val="Prrafodelista"/>
        <w:numPr>
          <w:ilvl w:val="0"/>
          <w:numId w:val="14"/>
        </w:numPr>
        <w:rPr>
          <w:sz w:val="22"/>
        </w:rPr>
      </w:pPr>
      <w:r w:rsidRPr="0004548F">
        <w:rPr>
          <w:sz w:val="22"/>
        </w:rPr>
        <w:t xml:space="preserve">Nódulos </w:t>
      </w:r>
      <w:r w:rsidR="009A4726" w:rsidRPr="0004548F">
        <w:rPr>
          <w:sz w:val="22"/>
        </w:rPr>
        <w:t>linfáticos</w:t>
      </w:r>
      <w:r w:rsidR="009A4726" w:rsidRPr="0004548F">
        <w:rPr>
          <w:b/>
          <w:sz w:val="22"/>
        </w:rPr>
        <w:t xml:space="preserve"> </w:t>
      </w:r>
      <w:r w:rsidRPr="0004548F">
        <w:rPr>
          <w:b/>
          <w:sz w:val="22"/>
        </w:rPr>
        <w:t>pancreatoesplénicos</w:t>
      </w:r>
      <w:r w:rsidRPr="0004548F">
        <w:rPr>
          <w:sz w:val="22"/>
        </w:rPr>
        <w:t xml:space="preserve"> (</w:t>
      </w:r>
      <w:r w:rsidR="009A4726" w:rsidRPr="0004548F">
        <w:rPr>
          <w:sz w:val="22"/>
        </w:rPr>
        <w:t xml:space="preserve">siguen la </w:t>
      </w:r>
      <w:r w:rsidRPr="0004548F">
        <w:rPr>
          <w:sz w:val="22"/>
        </w:rPr>
        <w:t>arteria esplénica)</w:t>
      </w:r>
      <w:r w:rsidR="009A4726" w:rsidRPr="0004548F">
        <w:rPr>
          <w:sz w:val="22"/>
        </w:rPr>
        <w:t xml:space="preserve"> y </w:t>
      </w:r>
      <w:r w:rsidRPr="0004548F">
        <w:rPr>
          <w:sz w:val="22"/>
        </w:rPr>
        <w:t>Nódulos</w:t>
      </w:r>
      <w:r w:rsidRPr="0004548F">
        <w:rPr>
          <w:b/>
          <w:sz w:val="22"/>
        </w:rPr>
        <w:t xml:space="preserve"> linfáticos pilóricos</w:t>
      </w:r>
      <w:r w:rsidRPr="0004548F">
        <w:rPr>
          <w:sz w:val="22"/>
        </w:rPr>
        <w:t xml:space="preserve"> </w:t>
      </w:r>
      <w:r w:rsidRPr="008F237C">
        <w:sym w:font="Wingdings" w:char="F0E0"/>
      </w:r>
      <w:r w:rsidRPr="0004548F">
        <w:rPr>
          <w:sz w:val="22"/>
        </w:rPr>
        <w:t xml:space="preserve"> nódulos linfáticos</w:t>
      </w:r>
      <w:r w:rsidRPr="0004548F">
        <w:rPr>
          <w:b/>
          <w:sz w:val="22"/>
        </w:rPr>
        <w:t xml:space="preserve"> mesentéricos superiores</w:t>
      </w:r>
      <w:r w:rsidRPr="0004548F">
        <w:rPr>
          <w:sz w:val="22"/>
        </w:rPr>
        <w:t xml:space="preserve"> </w:t>
      </w:r>
      <w:r w:rsidR="009A4726" w:rsidRPr="0004548F">
        <w:rPr>
          <w:sz w:val="22"/>
        </w:rPr>
        <w:t xml:space="preserve">o </w:t>
      </w:r>
      <w:r w:rsidRPr="0004548F">
        <w:rPr>
          <w:sz w:val="22"/>
        </w:rPr>
        <w:t xml:space="preserve">Nódulos linfáticos </w:t>
      </w:r>
      <w:r w:rsidRPr="0004548F">
        <w:rPr>
          <w:b/>
          <w:sz w:val="22"/>
        </w:rPr>
        <w:t>hepáticos</w:t>
      </w:r>
      <w:r w:rsidRPr="0004548F">
        <w:rPr>
          <w:sz w:val="22"/>
        </w:rPr>
        <w:t xml:space="preserve"> </w:t>
      </w:r>
      <w:r w:rsidRPr="008F237C">
        <w:sym w:font="Wingdings" w:char="F0E0"/>
      </w:r>
      <w:r w:rsidRPr="0004548F">
        <w:rPr>
          <w:sz w:val="22"/>
        </w:rPr>
        <w:t xml:space="preserve"> nódulos linfáticos </w:t>
      </w:r>
      <w:r w:rsidRPr="0004548F">
        <w:rPr>
          <w:b/>
          <w:sz w:val="22"/>
        </w:rPr>
        <w:t>celíacos</w:t>
      </w:r>
      <w:r w:rsidR="00493841" w:rsidRPr="0004548F">
        <w:rPr>
          <w:b/>
          <w:sz w:val="22"/>
        </w:rPr>
        <w:t>.</w:t>
      </w:r>
    </w:p>
    <w:p w:rsidR="00865264" w:rsidRDefault="00865264" w:rsidP="00865264">
      <w:pPr>
        <w:rPr>
          <w:sz w:val="22"/>
        </w:rPr>
      </w:pPr>
    </w:p>
    <w:p w:rsidR="00B34970" w:rsidRDefault="00B34970" w:rsidP="00B84DE2">
      <w:pPr>
        <w:pStyle w:val="Ttulo3"/>
      </w:pPr>
      <w:r>
        <w:t>Nervioso del páncreas</w:t>
      </w:r>
    </w:p>
    <w:p w:rsidR="00B34970" w:rsidRPr="0004548F" w:rsidRDefault="00B34970" w:rsidP="0004548F">
      <w:pPr>
        <w:pStyle w:val="Prrafodelista"/>
        <w:numPr>
          <w:ilvl w:val="0"/>
          <w:numId w:val="14"/>
        </w:numPr>
        <w:rPr>
          <w:sz w:val="22"/>
        </w:rPr>
      </w:pPr>
      <w:r w:rsidRPr="0004548F">
        <w:rPr>
          <w:b/>
          <w:sz w:val="22"/>
        </w:rPr>
        <w:t>Nervios vagos y esplácnicos abdominopélvicos</w:t>
      </w:r>
      <w:r w:rsidRPr="0004548F">
        <w:rPr>
          <w:sz w:val="22"/>
        </w:rPr>
        <w:t xml:space="preserve"> </w:t>
      </w:r>
      <w:r w:rsidR="00075516" w:rsidRPr="0004548F">
        <w:rPr>
          <w:sz w:val="22"/>
        </w:rPr>
        <w:t xml:space="preserve">pasan </w:t>
      </w:r>
      <w:r w:rsidRPr="0004548F">
        <w:rPr>
          <w:sz w:val="22"/>
        </w:rPr>
        <w:t>a través del diafragma.</w:t>
      </w:r>
    </w:p>
    <w:p w:rsidR="00865264" w:rsidRPr="0004548F" w:rsidRDefault="00075516" w:rsidP="0004548F">
      <w:pPr>
        <w:pStyle w:val="Prrafodelista"/>
        <w:numPr>
          <w:ilvl w:val="0"/>
          <w:numId w:val="14"/>
        </w:numPr>
        <w:rPr>
          <w:sz w:val="22"/>
        </w:rPr>
      </w:pPr>
      <w:r w:rsidRPr="0004548F">
        <w:rPr>
          <w:b/>
          <w:sz w:val="22"/>
        </w:rPr>
        <w:t xml:space="preserve">Fibras nerviosas parasimpáticas </w:t>
      </w:r>
      <w:r w:rsidR="00A144E1" w:rsidRPr="0004548F">
        <w:rPr>
          <w:sz w:val="22"/>
        </w:rPr>
        <w:t xml:space="preserve">(secretomotoras) </w:t>
      </w:r>
      <w:r w:rsidRPr="0004548F">
        <w:rPr>
          <w:b/>
          <w:sz w:val="22"/>
        </w:rPr>
        <w:t>y simpáticas</w:t>
      </w:r>
      <w:r w:rsidRPr="0004548F">
        <w:rPr>
          <w:sz w:val="22"/>
        </w:rPr>
        <w:t xml:space="preserve"> pasan a lo largo de las </w:t>
      </w:r>
      <w:r w:rsidRPr="0004548F">
        <w:rPr>
          <w:b/>
          <w:sz w:val="22"/>
        </w:rPr>
        <w:t>arterias del</w:t>
      </w:r>
      <w:r w:rsidRPr="0004548F">
        <w:rPr>
          <w:sz w:val="22"/>
        </w:rPr>
        <w:t xml:space="preserve"> </w:t>
      </w:r>
      <w:r w:rsidRPr="0004548F">
        <w:rPr>
          <w:b/>
          <w:sz w:val="22"/>
        </w:rPr>
        <w:t>plexo celíaco y plexo mesentérico</w:t>
      </w:r>
      <w:r w:rsidR="00210FBB" w:rsidRPr="0004548F">
        <w:rPr>
          <w:b/>
          <w:sz w:val="22"/>
        </w:rPr>
        <w:t xml:space="preserve"> superior</w:t>
      </w:r>
    </w:p>
    <w:p w:rsidR="00865264" w:rsidRDefault="00865264" w:rsidP="00865264">
      <w:pPr>
        <w:rPr>
          <w:sz w:val="22"/>
        </w:rPr>
      </w:pPr>
    </w:p>
    <w:p w:rsidR="00865264" w:rsidRPr="000E13CC" w:rsidRDefault="000E13CC" w:rsidP="000E13CC">
      <w:pPr>
        <w:pStyle w:val="Ttulo1"/>
        <w:rPr>
          <w:sz w:val="32"/>
        </w:rPr>
      </w:pPr>
      <w:r w:rsidRPr="000E13CC">
        <w:rPr>
          <w:sz w:val="32"/>
        </w:rPr>
        <w:t>Hígado</w:t>
      </w:r>
    </w:p>
    <w:p w:rsidR="00865264" w:rsidRPr="00010C5E" w:rsidRDefault="00823FF0" w:rsidP="00010C5E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1C1844">
        <w:rPr>
          <w:b/>
          <w:sz w:val="22"/>
        </w:rPr>
        <w:t>Mayor órgano</w:t>
      </w:r>
      <w:r w:rsidRPr="00010C5E">
        <w:rPr>
          <w:sz w:val="22"/>
        </w:rPr>
        <w:t xml:space="preserve"> del cuerpo después de la piel y </w:t>
      </w:r>
      <w:r w:rsidRPr="001C1844">
        <w:rPr>
          <w:b/>
          <w:sz w:val="22"/>
        </w:rPr>
        <w:t>mayor glándula</w:t>
      </w:r>
      <w:r w:rsidRPr="00010C5E">
        <w:rPr>
          <w:sz w:val="22"/>
        </w:rPr>
        <w:t>.</w:t>
      </w:r>
    </w:p>
    <w:p w:rsidR="00823FF0" w:rsidRPr="00010C5E" w:rsidRDefault="00823FF0" w:rsidP="00010C5E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010C5E">
        <w:rPr>
          <w:sz w:val="22"/>
        </w:rPr>
        <w:t xml:space="preserve">Pesa </w:t>
      </w:r>
      <w:r w:rsidRPr="001C1844">
        <w:rPr>
          <w:b/>
          <w:sz w:val="22"/>
        </w:rPr>
        <w:t>1500gr</w:t>
      </w:r>
      <w:r w:rsidRPr="00010C5E">
        <w:rPr>
          <w:sz w:val="22"/>
        </w:rPr>
        <w:t xml:space="preserve"> (</w:t>
      </w:r>
      <w:r w:rsidRPr="001C1844">
        <w:rPr>
          <w:sz w:val="22"/>
          <w:u w:val="single"/>
        </w:rPr>
        <w:t>2.5% del peso corporal</w:t>
      </w:r>
      <w:r w:rsidRPr="00010C5E">
        <w:rPr>
          <w:sz w:val="22"/>
        </w:rPr>
        <w:t>)</w:t>
      </w:r>
    </w:p>
    <w:p w:rsidR="00823FF0" w:rsidRPr="00010C5E" w:rsidRDefault="00823FF0" w:rsidP="00010C5E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010C5E">
        <w:rPr>
          <w:sz w:val="22"/>
        </w:rPr>
        <w:t xml:space="preserve">En </w:t>
      </w:r>
      <w:r w:rsidRPr="001C1844">
        <w:rPr>
          <w:sz w:val="22"/>
          <w:u w:val="single"/>
        </w:rPr>
        <w:t>el feto maduro</w:t>
      </w:r>
      <w:r w:rsidRPr="00010C5E">
        <w:rPr>
          <w:sz w:val="22"/>
        </w:rPr>
        <w:t xml:space="preserve"> actúa como órgano </w:t>
      </w:r>
      <w:r w:rsidRPr="001C1844">
        <w:rPr>
          <w:b/>
          <w:sz w:val="22"/>
        </w:rPr>
        <w:t>hematopoyético</w:t>
      </w:r>
      <w:r w:rsidRPr="00010C5E">
        <w:rPr>
          <w:sz w:val="22"/>
        </w:rPr>
        <w:t xml:space="preserve"> y compone el </w:t>
      </w:r>
      <w:r w:rsidRPr="001C1844">
        <w:rPr>
          <w:b/>
          <w:sz w:val="22"/>
        </w:rPr>
        <w:t>5% del peso</w:t>
      </w:r>
      <w:r w:rsidRPr="00010C5E">
        <w:rPr>
          <w:sz w:val="22"/>
        </w:rPr>
        <w:t xml:space="preserve"> corporal.</w:t>
      </w:r>
    </w:p>
    <w:p w:rsidR="00865264" w:rsidRPr="00010C5E" w:rsidRDefault="000F6E5F" w:rsidP="00010C5E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010C5E">
        <w:rPr>
          <w:sz w:val="22"/>
        </w:rPr>
        <w:t xml:space="preserve">Con </w:t>
      </w:r>
      <w:r w:rsidRPr="001C1844">
        <w:rPr>
          <w:sz w:val="22"/>
          <w:u w:val="single"/>
        </w:rPr>
        <w:t>excepción de los lípidos</w:t>
      </w:r>
      <w:r w:rsidRPr="00010C5E">
        <w:rPr>
          <w:sz w:val="22"/>
        </w:rPr>
        <w:t>, todas las sustancias absorbidas en el tubo digestivo se dirigen al hígado a través del sistema porta.</w:t>
      </w:r>
    </w:p>
    <w:p w:rsidR="000F6E5F" w:rsidRPr="00010C5E" w:rsidRDefault="000F6E5F" w:rsidP="00010C5E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010C5E">
        <w:rPr>
          <w:sz w:val="22"/>
        </w:rPr>
        <w:t xml:space="preserve">El hígado almacena </w:t>
      </w:r>
      <w:r w:rsidRPr="001C1844">
        <w:rPr>
          <w:b/>
          <w:sz w:val="22"/>
        </w:rPr>
        <w:t>glucógeno</w:t>
      </w:r>
      <w:r w:rsidRPr="00010C5E">
        <w:rPr>
          <w:sz w:val="22"/>
        </w:rPr>
        <w:t xml:space="preserve"> y secreta </w:t>
      </w:r>
      <w:r w:rsidRPr="001C1844">
        <w:rPr>
          <w:b/>
          <w:sz w:val="22"/>
        </w:rPr>
        <w:t>bilis</w:t>
      </w:r>
      <w:r w:rsidRPr="00010C5E">
        <w:rPr>
          <w:sz w:val="22"/>
        </w:rPr>
        <w:t>.</w:t>
      </w:r>
    </w:p>
    <w:p w:rsidR="000F6E5F" w:rsidRPr="00010C5E" w:rsidRDefault="000F6E5F" w:rsidP="00010C5E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010C5E">
        <w:rPr>
          <w:sz w:val="22"/>
        </w:rPr>
        <w:t xml:space="preserve">La bilis sale del hígado a través de los </w:t>
      </w:r>
      <w:r w:rsidRPr="001C1844">
        <w:rPr>
          <w:b/>
          <w:sz w:val="22"/>
        </w:rPr>
        <w:t>conductos biliares</w:t>
      </w:r>
      <w:r w:rsidRPr="00010C5E">
        <w:rPr>
          <w:sz w:val="22"/>
        </w:rPr>
        <w:t xml:space="preserve"> (</w:t>
      </w:r>
      <w:r w:rsidRPr="001C1844">
        <w:rPr>
          <w:b/>
          <w:sz w:val="22"/>
        </w:rPr>
        <w:t>conductos hepáticos</w:t>
      </w:r>
      <w:r w:rsidRPr="00010C5E">
        <w:rPr>
          <w:sz w:val="22"/>
        </w:rPr>
        <w:t xml:space="preserve"> derecho e izquierdo) que se unen para formar el </w:t>
      </w:r>
      <w:r w:rsidRPr="001C1844">
        <w:rPr>
          <w:b/>
          <w:sz w:val="22"/>
        </w:rPr>
        <w:t>conducto colédoco</w:t>
      </w:r>
      <w:r w:rsidRPr="00010C5E">
        <w:rPr>
          <w:sz w:val="22"/>
        </w:rPr>
        <w:t>.</w:t>
      </w:r>
    </w:p>
    <w:p w:rsidR="000F6E5F" w:rsidRPr="00010C5E" w:rsidRDefault="000F6E5F" w:rsidP="00010C5E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010C5E">
        <w:rPr>
          <w:sz w:val="22"/>
        </w:rPr>
        <w:t xml:space="preserve">La bilis se acumula y almacena en la </w:t>
      </w:r>
      <w:r w:rsidRPr="001C1844">
        <w:rPr>
          <w:b/>
          <w:sz w:val="22"/>
        </w:rPr>
        <w:t>vesícula biliar</w:t>
      </w:r>
      <w:r w:rsidRPr="00010C5E">
        <w:rPr>
          <w:sz w:val="22"/>
        </w:rPr>
        <w:t>.</w:t>
      </w:r>
    </w:p>
    <w:p w:rsidR="000F6E5F" w:rsidRDefault="000F6E5F" w:rsidP="00010C5E">
      <w:pPr>
        <w:rPr>
          <w:sz w:val="22"/>
        </w:rPr>
      </w:pPr>
    </w:p>
    <w:p w:rsidR="000F6E5F" w:rsidRPr="00010C5E" w:rsidRDefault="000F6E5F" w:rsidP="00010C5E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010C5E">
        <w:rPr>
          <w:sz w:val="22"/>
        </w:rPr>
        <w:t xml:space="preserve">Se localiza en el </w:t>
      </w:r>
      <w:r w:rsidRPr="001C1844">
        <w:rPr>
          <w:b/>
          <w:sz w:val="22"/>
        </w:rPr>
        <w:t>cuadrante superior derecho</w:t>
      </w:r>
      <w:r w:rsidRPr="00010C5E">
        <w:rPr>
          <w:sz w:val="22"/>
        </w:rPr>
        <w:t xml:space="preserve"> del abdomen, protegido por la </w:t>
      </w:r>
      <w:r w:rsidRPr="001C1844">
        <w:rPr>
          <w:b/>
          <w:sz w:val="22"/>
        </w:rPr>
        <w:t>caja torácica y diafragma</w:t>
      </w:r>
      <w:r w:rsidRPr="00010C5E">
        <w:rPr>
          <w:sz w:val="22"/>
        </w:rPr>
        <w:t>.</w:t>
      </w:r>
    </w:p>
    <w:p w:rsidR="00AF0360" w:rsidRPr="00010C5E" w:rsidRDefault="00AF0360" w:rsidP="00010C5E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010C5E">
        <w:rPr>
          <w:sz w:val="22"/>
        </w:rPr>
        <w:t xml:space="preserve">A nivel de la </w:t>
      </w:r>
      <w:r w:rsidRPr="001C1844">
        <w:rPr>
          <w:b/>
          <w:sz w:val="22"/>
        </w:rPr>
        <w:t>7°-11° Costilla derecha</w:t>
      </w:r>
      <w:r w:rsidRPr="00010C5E">
        <w:rPr>
          <w:sz w:val="22"/>
        </w:rPr>
        <w:t>.</w:t>
      </w:r>
    </w:p>
    <w:p w:rsidR="00AF0360" w:rsidRPr="00010C5E" w:rsidRDefault="00AF0360" w:rsidP="00010C5E">
      <w:pPr>
        <w:pStyle w:val="Prrafodelista"/>
        <w:numPr>
          <w:ilvl w:val="0"/>
          <w:numId w:val="15"/>
        </w:numPr>
        <w:ind w:left="360"/>
        <w:rPr>
          <w:sz w:val="22"/>
        </w:rPr>
      </w:pPr>
      <w:r w:rsidRPr="00010C5E">
        <w:rPr>
          <w:sz w:val="22"/>
        </w:rPr>
        <w:t xml:space="preserve">Ocupa la mayor parte del </w:t>
      </w:r>
      <w:r w:rsidRPr="001C1844">
        <w:rPr>
          <w:sz w:val="22"/>
          <w:u w:val="single"/>
        </w:rPr>
        <w:t>hipocondrio derecho y epigastrio</w:t>
      </w:r>
      <w:r w:rsidRPr="00010C5E">
        <w:rPr>
          <w:sz w:val="22"/>
        </w:rPr>
        <w:t xml:space="preserve">, extendiéndose hasta el </w:t>
      </w:r>
      <w:r w:rsidRPr="001C1844">
        <w:rPr>
          <w:sz w:val="22"/>
          <w:u w:val="single"/>
        </w:rPr>
        <w:t>hipocondrio izquierdo</w:t>
      </w:r>
      <w:r w:rsidRPr="00010C5E">
        <w:rPr>
          <w:sz w:val="22"/>
        </w:rPr>
        <w:t>.</w:t>
      </w:r>
    </w:p>
    <w:p w:rsidR="00915E08" w:rsidRDefault="00915E08" w:rsidP="00010C5E">
      <w:pPr>
        <w:rPr>
          <w:sz w:val="22"/>
        </w:rPr>
      </w:pPr>
    </w:p>
    <w:p w:rsidR="00B2372C" w:rsidRDefault="00915E08" w:rsidP="00B2372C">
      <w:pPr>
        <w:pStyle w:val="Ttulo3"/>
      </w:pPr>
      <w:r w:rsidRPr="00B2372C">
        <w:t xml:space="preserve">Cara diafragmática: </w:t>
      </w:r>
    </w:p>
    <w:p w:rsidR="005E39FD" w:rsidRPr="00B2372C" w:rsidRDefault="00B2372C" w:rsidP="00B2372C">
      <w:pPr>
        <w:pStyle w:val="Prrafodelista"/>
        <w:numPr>
          <w:ilvl w:val="0"/>
          <w:numId w:val="20"/>
        </w:numPr>
        <w:rPr>
          <w:sz w:val="22"/>
        </w:rPr>
      </w:pPr>
      <w:r w:rsidRPr="005266F1">
        <w:rPr>
          <w:b/>
          <w:sz w:val="22"/>
        </w:rPr>
        <w:t>C</w:t>
      </w:r>
      <w:r w:rsidR="00915E08" w:rsidRPr="005266F1">
        <w:rPr>
          <w:b/>
          <w:sz w:val="22"/>
        </w:rPr>
        <w:t>onvexa</w:t>
      </w:r>
      <w:r w:rsidR="00915E08" w:rsidRPr="00B2372C">
        <w:rPr>
          <w:sz w:val="22"/>
        </w:rPr>
        <w:t xml:space="preserve"> (anterior, superior y algo posterior)</w:t>
      </w:r>
      <w:r w:rsidR="00DF72A6" w:rsidRPr="00B2372C">
        <w:rPr>
          <w:sz w:val="22"/>
        </w:rPr>
        <w:t xml:space="preserve"> se relaciona con la concavidad de la cara inferior diafragmática.</w:t>
      </w:r>
      <w:r w:rsidR="00B151BA" w:rsidRPr="00B2372C">
        <w:rPr>
          <w:sz w:val="22"/>
        </w:rPr>
        <w:t xml:space="preserve"> </w:t>
      </w:r>
    </w:p>
    <w:p w:rsidR="00915E08" w:rsidRDefault="001E3AA1" w:rsidP="00B2372C">
      <w:pPr>
        <w:pStyle w:val="Prrafodelista"/>
        <w:numPr>
          <w:ilvl w:val="0"/>
          <w:numId w:val="20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6432" behindDoc="0" locked="0" layoutInCell="1" allowOverlap="1" wp14:anchorId="31C07E49" wp14:editId="40B97F33">
            <wp:simplePos x="0" y="0"/>
            <wp:positionH relativeFrom="column">
              <wp:posOffset>4171950</wp:posOffset>
            </wp:positionH>
            <wp:positionV relativeFrom="paragraph">
              <wp:posOffset>29210</wp:posOffset>
            </wp:positionV>
            <wp:extent cx="3095625" cy="2439035"/>
            <wp:effectExtent l="0" t="0" r="9525" b="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95625" cy="243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1BA">
        <w:rPr>
          <w:sz w:val="22"/>
        </w:rPr>
        <w:t xml:space="preserve">Cubierta por </w:t>
      </w:r>
      <w:r w:rsidR="00B151BA" w:rsidRPr="005266F1">
        <w:rPr>
          <w:sz w:val="22"/>
          <w:u w:val="single"/>
        </w:rPr>
        <w:t>peritoneo</w:t>
      </w:r>
      <w:r w:rsidR="009A5FAF" w:rsidRPr="005266F1">
        <w:rPr>
          <w:sz w:val="22"/>
          <w:u w:val="single"/>
        </w:rPr>
        <w:t xml:space="preserve"> visceral</w:t>
      </w:r>
      <w:r w:rsidR="009A5FAF">
        <w:rPr>
          <w:sz w:val="22"/>
        </w:rPr>
        <w:t xml:space="preserve">, excepto posteriormente en el </w:t>
      </w:r>
      <w:r w:rsidR="009A5FAF">
        <w:rPr>
          <w:b/>
          <w:sz w:val="22"/>
        </w:rPr>
        <w:t xml:space="preserve">área desnuda del hígado </w:t>
      </w:r>
      <w:r w:rsidR="009A5FAF">
        <w:rPr>
          <w:sz w:val="22"/>
        </w:rPr>
        <w:t>donde está en contacto con el diafragma.</w:t>
      </w:r>
    </w:p>
    <w:p w:rsidR="00B15F5D" w:rsidRDefault="005E39FD" w:rsidP="00B2372C">
      <w:pPr>
        <w:pStyle w:val="Prrafodelista"/>
        <w:numPr>
          <w:ilvl w:val="0"/>
          <w:numId w:val="20"/>
        </w:numPr>
        <w:rPr>
          <w:sz w:val="22"/>
        </w:rPr>
      </w:pPr>
      <w:r w:rsidRPr="001C1844">
        <w:rPr>
          <w:b/>
          <w:sz w:val="22"/>
        </w:rPr>
        <w:t>Área desnuda del hígado</w:t>
      </w:r>
      <w:r w:rsidR="00623E62">
        <w:rPr>
          <w:sz w:val="22"/>
        </w:rPr>
        <w:t xml:space="preserve"> delimitada por la </w:t>
      </w:r>
      <w:r w:rsidR="00623E62" w:rsidRPr="005266F1">
        <w:rPr>
          <w:sz w:val="22"/>
          <w:u w:val="single"/>
        </w:rPr>
        <w:t>reflexión del peritoneo</w:t>
      </w:r>
      <w:r w:rsidR="00623E62">
        <w:rPr>
          <w:sz w:val="22"/>
        </w:rPr>
        <w:t xml:space="preserve"> desde el diafragma hasta ella como las hojas anterior (superior) y posterior (inferior) d</w:t>
      </w:r>
      <w:r w:rsidR="002F1B85">
        <w:rPr>
          <w:sz w:val="22"/>
        </w:rPr>
        <w:t>e</w:t>
      </w:r>
      <w:r w:rsidR="00623E62">
        <w:rPr>
          <w:sz w:val="22"/>
        </w:rPr>
        <w:t>l</w:t>
      </w:r>
      <w:r w:rsidR="002F1B85">
        <w:rPr>
          <w:sz w:val="22"/>
        </w:rPr>
        <w:t xml:space="preserve"> </w:t>
      </w:r>
      <w:r w:rsidR="00623E62" w:rsidRPr="001C1844">
        <w:rPr>
          <w:b/>
          <w:sz w:val="22"/>
        </w:rPr>
        <w:t>ligamento coronario</w:t>
      </w:r>
      <w:r w:rsidR="00623E62">
        <w:rPr>
          <w:sz w:val="22"/>
        </w:rPr>
        <w:t>.</w:t>
      </w:r>
      <w:r w:rsidR="00151E2B">
        <w:rPr>
          <w:sz w:val="22"/>
        </w:rPr>
        <w:t xml:space="preserve"> </w:t>
      </w:r>
    </w:p>
    <w:p w:rsidR="005266F1" w:rsidRDefault="00151E2B" w:rsidP="005266F1">
      <w:pPr>
        <w:pStyle w:val="Prrafodelista"/>
        <w:numPr>
          <w:ilvl w:val="1"/>
          <w:numId w:val="20"/>
        </w:numPr>
        <w:rPr>
          <w:sz w:val="22"/>
        </w:rPr>
      </w:pPr>
      <w:r>
        <w:rPr>
          <w:sz w:val="22"/>
        </w:rPr>
        <w:t xml:space="preserve">Estás hojas se encuentran en el lado </w:t>
      </w:r>
      <w:r>
        <w:rPr>
          <w:b/>
          <w:sz w:val="22"/>
        </w:rPr>
        <w:t xml:space="preserve">derecho </w:t>
      </w:r>
      <w:r>
        <w:rPr>
          <w:sz w:val="22"/>
        </w:rPr>
        <w:t xml:space="preserve">para formar el </w:t>
      </w:r>
      <w:r w:rsidR="00425166" w:rsidRPr="00B15F5D">
        <w:rPr>
          <w:sz w:val="22"/>
          <w:u w:val="single"/>
        </w:rPr>
        <w:t>ligamento triangular derecho</w:t>
      </w:r>
      <w:r w:rsidR="00425166">
        <w:rPr>
          <w:b/>
          <w:sz w:val="22"/>
        </w:rPr>
        <w:t xml:space="preserve"> </w:t>
      </w:r>
    </w:p>
    <w:p w:rsidR="00B15F5D" w:rsidRPr="00263C3A" w:rsidRDefault="005266F1" w:rsidP="005266F1">
      <w:pPr>
        <w:pStyle w:val="Prrafodelista"/>
        <w:numPr>
          <w:ilvl w:val="1"/>
          <w:numId w:val="20"/>
        </w:numPr>
        <w:rPr>
          <w:sz w:val="22"/>
        </w:rPr>
      </w:pPr>
      <w:r>
        <w:rPr>
          <w:sz w:val="22"/>
        </w:rPr>
        <w:t>D</w:t>
      </w:r>
      <w:r w:rsidR="00425166" w:rsidRPr="00425166">
        <w:rPr>
          <w:sz w:val="22"/>
        </w:rPr>
        <w:t>ivergen</w:t>
      </w:r>
      <w:r w:rsidR="00425166">
        <w:rPr>
          <w:sz w:val="22"/>
        </w:rPr>
        <w:t xml:space="preserve"> hacia la </w:t>
      </w:r>
      <w:r w:rsidR="00425166">
        <w:rPr>
          <w:b/>
          <w:sz w:val="22"/>
        </w:rPr>
        <w:t xml:space="preserve">izquierda </w:t>
      </w:r>
      <w:r w:rsidR="00425166">
        <w:rPr>
          <w:sz w:val="22"/>
        </w:rPr>
        <w:t xml:space="preserve">para englobar el </w:t>
      </w:r>
      <w:r w:rsidR="00425166" w:rsidRPr="00B15F5D">
        <w:rPr>
          <w:sz w:val="22"/>
          <w:u w:val="single"/>
        </w:rPr>
        <w:t>área desnuda triangular</w:t>
      </w:r>
    </w:p>
    <w:p w:rsidR="00263C3A" w:rsidRDefault="00263C3A" w:rsidP="00263C3A">
      <w:pPr>
        <w:pStyle w:val="Prrafodelista"/>
        <w:ind w:left="1080"/>
        <w:rPr>
          <w:sz w:val="22"/>
        </w:rPr>
      </w:pPr>
    </w:p>
    <w:p w:rsidR="00B15F5D" w:rsidRDefault="00B15F5D" w:rsidP="00B2372C">
      <w:pPr>
        <w:pStyle w:val="Prrafodelista"/>
        <w:numPr>
          <w:ilvl w:val="0"/>
          <w:numId w:val="20"/>
        </w:numPr>
        <w:rPr>
          <w:sz w:val="22"/>
        </w:rPr>
      </w:pPr>
      <w:r>
        <w:rPr>
          <w:sz w:val="22"/>
        </w:rPr>
        <w:t xml:space="preserve">La hoja </w:t>
      </w:r>
      <w:r>
        <w:rPr>
          <w:b/>
          <w:sz w:val="22"/>
        </w:rPr>
        <w:t>anterior</w:t>
      </w:r>
      <w:r>
        <w:rPr>
          <w:sz w:val="22"/>
        </w:rPr>
        <w:t xml:space="preserve"> </w:t>
      </w:r>
      <w:r w:rsidRPr="005266F1">
        <w:rPr>
          <w:b/>
          <w:sz w:val="22"/>
        </w:rPr>
        <w:t>del ligamento coronario</w:t>
      </w:r>
      <w:r>
        <w:rPr>
          <w:sz w:val="22"/>
        </w:rPr>
        <w:t xml:space="preserve"> se continúa a la izquierda con la hoja derecha del </w:t>
      </w:r>
      <w:r w:rsidRPr="00D45786">
        <w:rPr>
          <w:sz w:val="22"/>
          <w:u w:val="single"/>
        </w:rPr>
        <w:t>ligamento falciforme</w:t>
      </w:r>
    </w:p>
    <w:p w:rsidR="00B15F5D" w:rsidRDefault="00B15F5D" w:rsidP="00B2372C">
      <w:pPr>
        <w:pStyle w:val="Prrafodelista"/>
        <w:numPr>
          <w:ilvl w:val="0"/>
          <w:numId w:val="20"/>
        </w:numPr>
        <w:rPr>
          <w:sz w:val="22"/>
        </w:rPr>
      </w:pPr>
      <w:r w:rsidRPr="00B15F5D">
        <w:rPr>
          <w:b/>
          <w:sz w:val="22"/>
        </w:rPr>
        <w:t>La hoja posterior del ligamento coronario</w:t>
      </w:r>
      <w:r>
        <w:rPr>
          <w:sz w:val="22"/>
        </w:rPr>
        <w:t xml:space="preserve"> se continúa con la </w:t>
      </w:r>
      <w:r w:rsidRPr="00B15F5D">
        <w:rPr>
          <w:sz w:val="22"/>
          <w:u w:val="single"/>
        </w:rPr>
        <w:t>hoja derecha del omento menor</w:t>
      </w:r>
      <w:r>
        <w:rPr>
          <w:sz w:val="22"/>
        </w:rPr>
        <w:t>.</w:t>
      </w:r>
    </w:p>
    <w:p w:rsidR="005E39FD" w:rsidRDefault="00521D98" w:rsidP="00B2372C">
      <w:pPr>
        <w:pStyle w:val="Prrafodelista"/>
        <w:numPr>
          <w:ilvl w:val="0"/>
          <w:numId w:val="20"/>
        </w:numPr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7456" behindDoc="0" locked="0" layoutInCell="1" allowOverlap="1" wp14:anchorId="60C32D03" wp14:editId="3AA2AA0E">
            <wp:simplePos x="0" y="0"/>
            <wp:positionH relativeFrom="column">
              <wp:posOffset>4724400</wp:posOffset>
            </wp:positionH>
            <wp:positionV relativeFrom="paragraph">
              <wp:posOffset>-803910</wp:posOffset>
            </wp:positionV>
            <wp:extent cx="2390775" cy="2238375"/>
            <wp:effectExtent l="0" t="0" r="9525" b="9525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90775" cy="223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F5D" w:rsidRPr="00B15F5D">
        <w:rPr>
          <w:b/>
          <w:sz w:val="22"/>
        </w:rPr>
        <w:t>Las hojas anterior y posterior</w:t>
      </w:r>
      <w:r w:rsidR="00B15F5D">
        <w:rPr>
          <w:sz w:val="22"/>
        </w:rPr>
        <w:t xml:space="preserve"> de la parte </w:t>
      </w:r>
      <w:r w:rsidR="00B15F5D" w:rsidRPr="00B15F5D">
        <w:rPr>
          <w:b/>
          <w:sz w:val="22"/>
        </w:rPr>
        <w:t>izquierda del ligamento</w:t>
      </w:r>
      <w:r w:rsidR="00B15F5D">
        <w:rPr>
          <w:sz w:val="22"/>
        </w:rPr>
        <w:t xml:space="preserve"> </w:t>
      </w:r>
      <w:r w:rsidR="00B15F5D" w:rsidRPr="001E6D24">
        <w:rPr>
          <w:b/>
          <w:sz w:val="22"/>
        </w:rPr>
        <w:t>coronario</w:t>
      </w:r>
      <w:r w:rsidR="00B15F5D">
        <w:rPr>
          <w:sz w:val="22"/>
        </w:rPr>
        <w:t xml:space="preserve"> forman el </w:t>
      </w:r>
      <w:r w:rsidR="00B15F5D">
        <w:rPr>
          <w:b/>
          <w:sz w:val="22"/>
        </w:rPr>
        <w:t xml:space="preserve">ligamento triangular izquierdo </w:t>
      </w:r>
      <w:r w:rsidR="00B15F5D">
        <w:rPr>
          <w:sz w:val="22"/>
        </w:rPr>
        <w:t xml:space="preserve">cerca del </w:t>
      </w:r>
      <w:r w:rsidR="00B15F5D" w:rsidRPr="00B15F5D">
        <w:rPr>
          <w:b/>
          <w:sz w:val="22"/>
        </w:rPr>
        <w:t>vértice</w:t>
      </w:r>
      <w:r w:rsidR="00B15F5D">
        <w:rPr>
          <w:sz w:val="22"/>
        </w:rPr>
        <w:t xml:space="preserve"> del hígado</w:t>
      </w:r>
      <w:r w:rsidR="00425166">
        <w:rPr>
          <w:sz w:val="22"/>
        </w:rPr>
        <w:t>.</w:t>
      </w:r>
    </w:p>
    <w:p w:rsidR="00B15F5D" w:rsidRPr="00010C5E" w:rsidRDefault="00B15F5D" w:rsidP="00B2372C">
      <w:pPr>
        <w:pStyle w:val="Prrafodelista"/>
        <w:numPr>
          <w:ilvl w:val="0"/>
          <w:numId w:val="20"/>
        </w:numPr>
        <w:rPr>
          <w:sz w:val="22"/>
        </w:rPr>
      </w:pPr>
      <w:r>
        <w:rPr>
          <w:sz w:val="22"/>
        </w:rPr>
        <w:t xml:space="preserve">La </w:t>
      </w:r>
      <w:r w:rsidRPr="00B15F5D">
        <w:rPr>
          <w:b/>
          <w:sz w:val="22"/>
        </w:rPr>
        <w:t>VCI</w:t>
      </w:r>
      <w:r>
        <w:rPr>
          <w:sz w:val="22"/>
        </w:rPr>
        <w:t xml:space="preserve"> cruza el </w:t>
      </w:r>
      <w:r w:rsidRPr="00B15F5D">
        <w:rPr>
          <w:sz w:val="22"/>
          <w:u w:val="single"/>
        </w:rPr>
        <w:t>surco de la vena cava</w:t>
      </w:r>
      <w:r>
        <w:rPr>
          <w:sz w:val="22"/>
        </w:rPr>
        <w:t xml:space="preserve"> en el área desnuda del hígado</w:t>
      </w:r>
    </w:p>
    <w:p w:rsidR="006D2136" w:rsidRPr="00010C5E" w:rsidRDefault="006D2136" w:rsidP="006D2136">
      <w:pPr>
        <w:pStyle w:val="Prrafodelista"/>
        <w:ind w:left="360"/>
        <w:rPr>
          <w:sz w:val="22"/>
        </w:rPr>
      </w:pPr>
    </w:p>
    <w:p w:rsidR="00B2372C" w:rsidRDefault="00915E08" w:rsidP="00B2372C">
      <w:pPr>
        <w:pStyle w:val="Ttulo3"/>
      </w:pPr>
      <w:r w:rsidRPr="00B2372C">
        <w:t xml:space="preserve">Cara visceral </w:t>
      </w:r>
    </w:p>
    <w:p w:rsidR="00915E08" w:rsidRPr="00B2372C" w:rsidRDefault="00B2372C" w:rsidP="00B2372C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B2372C">
        <w:rPr>
          <w:sz w:val="22"/>
        </w:rPr>
        <w:t>P</w:t>
      </w:r>
      <w:r w:rsidR="00915E08" w:rsidRPr="00B2372C">
        <w:rPr>
          <w:sz w:val="22"/>
        </w:rPr>
        <w:t>lana o poco cóncava (posteroinferior)</w:t>
      </w:r>
    </w:p>
    <w:p w:rsidR="00DC16E2" w:rsidRDefault="0084106C" w:rsidP="00B2372C">
      <w:pPr>
        <w:pStyle w:val="Prrafodelista"/>
        <w:numPr>
          <w:ilvl w:val="0"/>
          <w:numId w:val="21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9504" behindDoc="0" locked="0" layoutInCell="1" allowOverlap="1" wp14:anchorId="22CAB245" wp14:editId="5525B418">
            <wp:simplePos x="0" y="0"/>
            <wp:positionH relativeFrom="column">
              <wp:posOffset>4133850</wp:posOffset>
            </wp:positionH>
            <wp:positionV relativeFrom="paragraph">
              <wp:posOffset>277495</wp:posOffset>
            </wp:positionV>
            <wp:extent cx="3076575" cy="2362200"/>
            <wp:effectExtent l="0" t="0" r="9525" b="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76575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16E2" w:rsidRPr="00010C5E">
        <w:rPr>
          <w:sz w:val="22"/>
        </w:rPr>
        <w:t xml:space="preserve">Las caras están separadas anteriormente por el </w:t>
      </w:r>
      <w:r w:rsidR="00DC16E2" w:rsidRPr="00010C5E">
        <w:rPr>
          <w:b/>
          <w:sz w:val="22"/>
        </w:rPr>
        <w:t xml:space="preserve">borde inferior </w:t>
      </w:r>
      <w:r w:rsidR="00DC16E2" w:rsidRPr="00010C5E">
        <w:rPr>
          <w:sz w:val="22"/>
        </w:rPr>
        <w:t>que sigue el reborde costal derecho, inferior al diafragma</w:t>
      </w:r>
    </w:p>
    <w:p w:rsidR="007D02AD" w:rsidRDefault="007D02AD" w:rsidP="00B2372C">
      <w:pPr>
        <w:pStyle w:val="Prrafodelista"/>
        <w:numPr>
          <w:ilvl w:val="0"/>
          <w:numId w:val="21"/>
        </w:numPr>
        <w:ind w:left="360"/>
        <w:rPr>
          <w:sz w:val="22"/>
        </w:rPr>
      </w:pPr>
      <w:r>
        <w:rPr>
          <w:sz w:val="22"/>
        </w:rPr>
        <w:t xml:space="preserve">Cubierta por </w:t>
      </w:r>
      <w:r w:rsidRPr="007D02AD">
        <w:rPr>
          <w:b/>
          <w:sz w:val="22"/>
        </w:rPr>
        <w:t>peritoneo excepto</w:t>
      </w:r>
      <w:r>
        <w:rPr>
          <w:sz w:val="22"/>
        </w:rPr>
        <w:t xml:space="preserve"> en la fosa de la </w:t>
      </w:r>
      <w:r w:rsidRPr="007D02AD">
        <w:rPr>
          <w:b/>
          <w:sz w:val="22"/>
        </w:rPr>
        <w:t>vesícula biliar y el porta hepático</w:t>
      </w:r>
      <w:r>
        <w:rPr>
          <w:sz w:val="22"/>
        </w:rPr>
        <w:t xml:space="preserve"> (fisura transversa que deja el paso de la vena porta, arteria hepática, vasos linfáticos, plexo nervioso hepático y conductos hepáticos)</w:t>
      </w:r>
    </w:p>
    <w:p w:rsidR="0084106C" w:rsidRDefault="0084106C" w:rsidP="0084106C">
      <w:pPr>
        <w:pStyle w:val="Prrafodelista"/>
        <w:ind w:left="360"/>
        <w:rPr>
          <w:sz w:val="22"/>
        </w:rPr>
      </w:pPr>
    </w:p>
    <w:p w:rsidR="001351CA" w:rsidRDefault="001351CA" w:rsidP="00B2372C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1351CA">
        <w:rPr>
          <w:b/>
        </w:rPr>
        <w:t>Fisura Portal principal (sagital derecha)</w:t>
      </w:r>
      <w:r>
        <w:t xml:space="preserve">: </w:t>
      </w:r>
      <w:r>
        <w:rPr>
          <w:sz w:val="22"/>
        </w:rPr>
        <w:t>Surco continuo formado anteriormente por la fosa de la vesícula biliar y posteriormente por el surco de la VCI.</w:t>
      </w:r>
    </w:p>
    <w:p w:rsidR="001351CA" w:rsidRDefault="001351CA" w:rsidP="00B2372C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1351CA">
        <w:rPr>
          <w:b/>
        </w:rPr>
        <w:t>Fisura Umbilical (sagital izquierda)</w:t>
      </w:r>
      <w:r>
        <w:rPr>
          <w:sz w:val="22"/>
        </w:rPr>
        <w:t>: Surco continuo formado anteriormente por la fisura del ligamento redondo y posteriormente por la fisura del ligamento venoso</w:t>
      </w:r>
    </w:p>
    <w:p w:rsidR="001351CA" w:rsidRPr="001351CA" w:rsidRDefault="0084106C" w:rsidP="001351CA">
      <w:pPr>
        <w:pStyle w:val="Prrafodelista"/>
        <w:numPr>
          <w:ilvl w:val="0"/>
          <w:numId w:val="24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8480" behindDoc="0" locked="0" layoutInCell="1" allowOverlap="1" wp14:anchorId="1A4AF4AE" wp14:editId="48997EB2">
            <wp:simplePos x="0" y="0"/>
            <wp:positionH relativeFrom="column">
              <wp:posOffset>4038600</wp:posOffset>
            </wp:positionH>
            <wp:positionV relativeFrom="paragraph">
              <wp:posOffset>525145</wp:posOffset>
            </wp:positionV>
            <wp:extent cx="3076575" cy="2800350"/>
            <wp:effectExtent l="0" t="0" r="9525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76575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1CA" w:rsidRPr="001351CA">
        <w:rPr>
          <w:b/>
          <w:sz w:val="22"/>
        </w:rPr>
        <w:t>Ligamento redondo del hígado</w:t>
      </w:r>
      <w:r w:rsidR="001351CA" w:rsidRPr="001351CA">
        <w:rPr>
          <w:sz w:val="22"/>
        </w:rPr>
        <w:t xml:space="preserve">: vestigio fibroso de la vena umbilical (transportaba sangre oxigenada y rica en nutrientes des de la placenta al feto. </w:t>
      </w:r>
      <w:r w:rsidR="001351CA" w:rsidRPr="001351CA">
        <w:rPr>
          <w:b/>
          <w:sz w:val="22"/>
        </w:rPr>
        <w:t>El ligamento redondo y las pequeñas venas paraumbilicales</w:t>
      </w:r>
      <w:r w:rsidR="001351CA" w:rsidRPr="001351CA">
        <w:rPr>
          <w:sz w:val="22"/>
        </w:rPr>
        <w:t xml:space="preserve"> discurren por el borde libre del ligamento falciforme</w:t>
      </w:r>
    </w:p>
    <w:p w:rsidR="001351CA" w:rsidRPr="001351CA" w:rsidRDefault="001351CA" w:rsidP="001351CA">
      <w:pPr>
        <w:pStyle w:val="Prrafodelista"/>
        <w:numPr>
          <w:ilvl w:val="0"/>
          <w:numId w:val="24"/>
        </w:numPr>
        <w:rPr>
          <w:sz w:val="22"/>
        </w:rPr>
      </w:pPr>
      <w:r w:rsidRPr="001351CA">
        <w:rPr>
          <w:b/>
          <w:sz w:val="22"/>
        </w:rPr>
        <w:t>El ligamento venoso</w:t>
      </w:r>
      <w:r w:rsidRPr="001351CA">
        <w:rPr>
          <w:sz w:val="22"/>
        </w:rPr>
        <w:t xml:space="preserve">: vestigio fibroso del conducto venoso fetal que desviaba sangre de </w:t>
      </w:r>
      <w:r w:rsidR="00700C61" w:rsidRPr="001351CA">
        <w:rPr>
          <w:sz w:val="22"/>
        </w:rPr>
        <w:t>la</w:t>
      </w:r>
      <w:r w:rsidRPr="001351CA">
        <w:rPr>
          <w:sz w:val="22"/>
        </w:rPr>
        <w:t xml:space="preserve"> vena umbilical a la VCI (cortocircuitando el hígado).</w:t>
      </w:r>
    </w:p>
    <w:p w:rsidR="009A5FAF" w:rsidRDefault="009A5FAF" w:rsidP="00B2372C">
      <w:pPr>
        <w:pStyle w:val="Prrafodelista"/>
        <w:ind w:left="0"/>
        <w:rPr>
          <w:sz w:val="22"/>
        </w:rPr>
      </w:pPr>
    </w:p>
    <w:p w:rsidR="00CE55D6" w:rsidRDefault="00CE55D6" w:rsidP="00531E9F">
      <w:pPr>
        <w:pStyle w:val="Prrafodelista"/>
        <w:numPr>
          <w:ilvl w:val="0"/>
          <w:numId w:val="25"/>
        </w:numPr>
        <w:rPr>
          <w:sz w:val="22"/>
        </w:rPr>
      </w:pPr>
      <w:r>
        <w:rPr>
          <w:sz w:val="22"/>
        </w:rPr>
        <w:t xml:space="preserve">El borde libre engrosado del omento menor que rodea la tríada portal es el </w:t>
      </w:r>
      <w:r w:rsidRPr="00CE55D6">
        <w:rPr>
          <w:b/>
          <w:sz w:val="22"/>
        </w:rPr>
        <w:t>ligamento hepatoduodenal</w:t>
      </w:r>
    </w:p>
    <w:p w:rsidR="00CE55D6" w:rsidRDefault="00CE55D6" w:rsidP="00531E9F">
      <w:pPr>
        <w:pStyle w:val="Prrafodelista"/>
        <w:numPr>
          <w:ilvl w:val="0"/>
          <w:numId w:val="25"/>
        </w:numPr>
        <w:rPr>
          <w:sz w:val="22"/>
        </w:rPr>
      </w:pPr>
      <w:r>
        <w:rPr>
          <w:sz w:val="22"/>
        </w:rPr>
        <w:t xml:space="preserve">El resto laminar del omento menor es el </w:t>
      </w:r>
      <w:r w:rsidRPr="00CE55D6">
        <w:rPr>
          <w:b/>
          <w:sz w:val="22"/>
        </w:rPr>
        <w:t>ligamento hepatogástrico</w:t>
      </w:r>
      <w:r>
        <w:rPr>
          <w:sz w:val="22"/>
        </w:rPr>
        <w:t xml:space="preserve"> y se extiende entre el surco del ligamento venoso y la curvatura menor del estómago.</w:t>
      </w:r>
    </w:p>
    <w:p w:rsidR="002D05FF" w:rsidRDefault="002D05FF" w:rsidP="00531E9F">
      <w:pPr>
        <w:pStyle w:val="Prrafodelista"/>
        <w:numPr>
          <w:ilvl w:val="0"/>
          <w:numId w:val="25"/>
        </w:numPr>
        <w:rPr>
          <w:sz w:val="22"/>
        </w:rPr>
      </w:pPr>
      <w:r>
        <w:rPr>
          <w:sz w:val="22"/>
        </w:rPr>
        <w:t xml:space="preserve">Las </w:t>
      </w:r>
      <w:r w:rsidRPr="002D05FF">
        <w:rPr>
          <w:b/>
          <w:sz w:val="22"/>
        </w:rPr>
        <w:t>impresiones</w:t>
      </w:r>
      <w:r>
        <w:rPr>
          <w:sz w:val="22"/>
        </w:rPr>
        <w:t xml:space="preserve"> de la cara visceral:</w:t>
      </w:r>
    </w:p>
    <w:p w:rsidR="002D05FF" w:rsidRDefault="002D05FF" w:rsidP="002D05FF">
      <w:pPr>
        <w:pStyle w:val="Prrafodelista"/>
        <w:numPr>
          <w:ilvl w:val="1"/>
          <w:numId w:val="25"/>
        </w:numPr>
        <w:rPr>
          <w:sz w:val="22"/>
        </w:rPr>
      </w:pPr>
      <w:r>
        <w:rPr>
          <w:b/>
          <w:sz w:val="22"/>
        </w:rPr>
        <w:t xml:space="preserve">Área gástrica y pilórica: </w:t>
      </w:r>
      <w:r>
        <w:rPr>
          <w:sz w:val="22"/>
        </w:rPr>
        <w:t>del lado derecho de la cara anterior del estómago</w:t>
      </w:r>
    </w:p>
    <w:p w:rsidR="002D05FF" w:rsidRDefault="002D05FF" w:rsidP="002D05FF">
      <w:pPr>
        <w:pStyle w:val="Prrafodelista"/>
        <w:numPr>
          <w:ilvl w:val="1"/>
          <w:numId w:val="25"/>
        </w:numPr>
        <w:rPr>
          <w:sz w:val="22"/>
        </w:rPr>
      </w:pPr>
      <w:r>
        <w:rPr>
          <w:b/>
          <w:sz w:val="22"/>
        </w:rPr>
        <w:t>Área duodenal:</w:t>
      </w:r>
      <w:r>
        <w:rPr>
          <w:sz w:val="22"/>
        </w:rPr>
        <w:t xml:space="preserve"> Porción superior del duodeno.</w:t>
      </w:r>
    </w:p>
    <w:p w:rsidR="002D05FF" w:rsidRDefault="002D05FF" w:rsidP="002D05FF">
      <w:pPr>
        <w:pStyle w:val="Prrafodelista"/>
        <w:numPr>
          <w:ilvl w:val="1"/>
          <w:numId w:val="25"/>
        </w:numPr>
        <w:rPr>
          <w:sz w:val="22"/>
        </w:rPr>
      </w:pPr>
      <w:r>
        <w:rPr>
          <w:b/>
          <w:sz w:val="22"/>
        </w:rPr>
        <w:t>Omento menor:</w:t>
      </w:r>
      <w:r>
        <w:rPr>
          <w:sz w:val="22"/>
        </w:rPr>
        <w:t xml:space="preserve"> dentro de la fisura del ligamento venoso.</w:t>
      </w:r>
    </w:p>
    <w:p w:rsidR="002D05FF" w:rsidRDefault="0084106C" w:rsidP="002D05FF">
      <w:pPr>
        <w:pStyle w:val="Prrafodelista"/>
        <w:numPr>
          <w:ilvl w:val="1"/>
          <w:numId w:val="25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0528" behindDoc="0" locked="0" layoutInCell="1" allowOverlap="1" wp14:anchorId="6D964AC6" wp14:editId="39BF8212">
            <wp:simplePos x="0" y="0"/>
            <wp:positionH relativeFrom="column">
              <wp:posOffset>4000500</wp:posOffset>
            </wp:positionH>
            <wp:positionV relativeFrom="paragraph">
              <wp:posOffset>67945</wp:posOffset>
            </wp:positionV>
            <wp:extent cx="3143250" cy="2352675"/>
            <wp:effectExtent l="0" t="0" r="0" b="9525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43250" cy="235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5FF">
        <w:rPr>
          <w:b/>
          <w:sz w:val="22"/>
        </w:rPr>
        <w:t>Área cólica:</w:t>
      </w:r>
      <w:r w:rsidR="002D05FF">
        <w:rPr>
          <w:sz w:val="22"/>
        </w:rPr>
        <w:t xml:space="preserve"> flexura cólica derecha y colon transverso derecho</w:t>
      </w:r>
    </w:p>
    <w:p w:rsidR="002D05FF" w:rsidRDefault="002D05FF" w:rsidP="002D05FF">
      <w:pPr>
        <w:pStyle w:val="Prrafodelista"/>
        <w:numPr>
          <w:ilvl w:val="1"/>
          <w:numId w:val="25"/>
        </w:numPr>
        <w:rPr>
          <w:sz w:val="22"/>
        </w:rPr>
      </w:pPr>
      <w:r>
        <w:rPr>
          <w:b/>
          <w:sz w:val="22"/>
        </w:rPr>
        <w:t>Fosa de la vesícula:</w:t>
      </w:r>
      <w:r>
        <w:rPr>
          <w:sz w:val="22"/>
        </w:rPr>
        <w:t xml:space="preserve"> vesícula biliar.</w:t>
      </w:r>
    </w:p>
    <w:p w:rsidR="002D05FF" w:rsidRDefault="002D05FF" w:rsidP="002D05FF">
      <w:pPr>
        <w:pStyle w:val="Prrafodelista"/>
        <w:numPr>
          <w:ilvl w:val="1"/>
          <w:numId w:val="25"/>
        </w:numPr>
        <w:rPr>
          <w:sz w:val="22"/>
        </w:rPr>
      </w:pPr>
      <w:r>
        <w:rPr>
          <w:b/>
          <w:sz w:val="22"/>
        </w:rPr>
        <w:t>Área renal y suprarrenal:</w:t>
      </w:r>
      <w:r>
        <w:rPr>
          <w:sz w:val="22"/>
        </w:rPr>
        <w:t xml:space="preserve"> Riñón y glándula suprarrenal derecha.</w:t>
      </w:r>
    </w:p>
    <w:p w:rsidR="00CE55D6" w:rsidRPr="00010C5E" w:rsidRDefault="00CE55D6" w:rsidP="00B2372C">
      <w:pPr>
        <w:pStyle w:val="Prrafodelista"/>
        <w:ind w:left="0"/>
        <w:rPr>
          <w:sz w:val="22"/>
        </w:rPr>
      </w:pPr>
    </w:p>
    <w:p w:rsidR="009A5FAF" w:rsidRDefault="009A5FAF" w:rsidP="00B2372C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413851">
        <w:rPr>
          <w:b/>
          <w:sz w:val="22"/>
        </w:rPr>
        <w:t>Los recesos subfrénicos</w:t>
      </w:r>
      <w:r>
        <w:rPr>
          <w:sz w:val="22"/>
        </w:rPr>
        <w:t>:</w:t>
      </w:r>
      <w:r w:rsidRPr="00010C5E">
        <w:rPr>
          <w:sz w:val="22"/>
        </w:rPr>
        <w:t xml:space="preserve"> extensiones superiores de la cavidad peritoneal (saco mayor), se localizan entre las caras anterior y superior de la cara diafragmática, separados en </w:t>
      </w:r>
      <w:r w:rsidRPr="00010C5E">
        <w:rPr>
          <w:b/>
          <w:sz w:val="22"/>
        </w:rPr>
        <w:t>receso derecho e izquierdo</w:t>
      </w:r>
      <w:r w:rsidRPr="00010C5E">
        <w:rPr>
          <w:sz w:val="22"/>
        </w:rPr>
        <w:t xml:space="preserve"> por el </w:t>
      </w:r>
      <w:r w:rsidRPr="00010C5E">
        <w:rPr>
          <w:b/>
          <w:sz w:val="22"/>
        </w:rPr>
        <w:t>ligamento falciforme</w:t>
      </w:r>
      <w:r w:rsidRPr="00010C5E">
        <w:rPr>
          <w:sz w:val="22"/>
        </w:rPr>
        <w:t xml:space="preserve"> entre el hígado y la pared anterior del abdomen</w:t>
      </w:r>
    </w:p>
    <w:p w:rsidR="009A5FAF" w:rsidRDefault="00395523" w:rsidP="00B2372C">
      <w:pPr>
        <w:pStyle w:val="Prrafodelista"/>
        <w:numPr>
          <w:ilvl w:val="0"/>
          <w:numId w:val="21"/>
        </w:numPr>
        <w:ind w:left="360"/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82816" behindDoc="0" locked="0" layoutInCell="1" allowOverlap="1" wp14:anchorId="63FB190A" wp14:editId="32FC810E">
            <wp:simplePos x="0" y="0"/>
            <wp:positionH relativeFrom="column">
              <wp:posOffset>4105275</wp:posOffset>
            </wp:positionH>
            <wp:positionV relativeFrom="paragraph">
              <wp:posOffset>-825500</wp:posOffset>
            </wp:positionV>
            <wp:extent cx="3095625" cy="2439035"/>
            <wp:effectExtent l="0" t="0" r="9525" b="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95625" cy="243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FAF">
        <w:rPr>
          <w:b/>
          <w:sz w:val="22"/>
        </w:rPr>
        <w:t>Espacio subhepático</w:t>
      </w:r>
      <w:r w:rsidR="009A5FAF" w:rsidRPr="006D2136">
        <w:rPr>
          <w:sz w:val="22"/>
        </w:rPr>
        <w:t>:</w:t>
      </w:r>
      <w:r w:rsidR="009A5FAF">
        <w:rPr>
          <w:sz w:val="22"/>
        </w:rPr>
        <w:t xml:space="preserve"> Porción del compartimiento supracólico de la cavidad peritoneal inferior al hígado.</w:t>
      </w:r>
    </w:p>
    <w:p w:rsidR="001C6C51" w:rsidRDefault="009A5FAF" w:rsidP="00B2372C">
      <w:pPr>
        <w:pStyle w:val="Prrafodelista"/>
        <w:numPr>
          <w:ilvl w:val="0"/>
          <w:numId w:val="21"/>
        </w:numPr>
        <w:ind w:left="360"/>
        <w:rPr>
          <w:sz w:val="22"/>
        </w:rPr>
      </w:pPr>
      <w:r>
        <w:rPr>
          <w:b/>
          <w:sz w:val="22"/>
        </w:rPr>
        <w:t>Receso Hepatorrenal</w:t>
      </w:r>
      <w:r w:rsidRPr="009C650F">
        <w:rPr>
          <w:sz w:val="22"/>
        </w:rPr>
        <w:t>:</w:t>
      </w:r>
      <w:r>
        <w:rPr>
          <w:sz w:val="22"/>
        </w:rPr>
        <w:t xml:space="preserve"> extensión posterosuperior del espacio subhepático, entre la parte derecha de la cara visceral del hígado y el riñón y glándula suprarrenal. </w:t>
      </w:r>
    </w:p>
    <w:p w:rsidR="001351CA" w:rsidRDefault="009A5FAF" w:rsidP="001C6C51">
      <w:pPr>
        <w:pStyle w:val="Prrafodelista"/>
        <w:numPr>
          <w:ilvl w:val="0"/>
          <w:numId w:val="22"/>
        </w:numPr>
        <w:rPr>
          <w:sz w:val="22"/>
        </w:rPr>
      </w:pPr>
      <w:r>
        <w:rPr>
          <w:sz w:val="22"/>
        </w:rPr>
        <w:t xml:space="preserve">El líquido que drena de la </w:t>
      </w:r>
      <w:r w:rsidRPr="001351CA">
        <w:rPr>
          <w:b/>
          <w:sz w:val="22"/>
        </w:rPr>
        <w:t>bolsa omental</w:t>
      </w:r>
      <w:r>
        <w:rPr>
          <w:sz w:val="22"/>
        </w:rPr>
        <w:t xml:space="preserve"> fluye hacia este receso; </w:t>
      </w:r>
    </w:p>
    <w:p w:rsidR="009A5FAF" w:rsidRDefault="009A5FAF" w:rsidP="001C6C51">
      <w:pPr>
        <w:pStyle w:val="Prrafodelista"/>
        <w:numPr>
          <w:ilvl w:val="0"/>
          <w:numId w:val="22"/>
        </w:numPr>
        <w:rPr>
          <w:sz w:val="22"/>
        </w:rPr>
      </w:pPr>
      <w:r>
        <w:rPr>
          <w:sz w:val="22"/>
        </w:rPr>
        <w:t xml:space="preserve">se comunica </w:t>
      </w:r>
      <w:r w:rsidRPr="001351CA">
        <w:rPr>
          <w:b/>
          <w:sz w:val="22"/>
        </w:rPr>
        <w:t>anteriormente</w:t>
      </w:r>
      <w:r>
        <w:rPr>
          <w:sz w:val="22"/>
        </w:rPr>
        <w:t xml:space="preserve"> con el </w:t>
      </w:r>
      <w:r w:rsidRPr="001351CA">
        <w:rPr>
          <w:b/>
          <w:sz w:val="22"/>
        </w:rPr>
        <w:t>receso subfrénico derecho</w:t>
      </w:r>
    </w:p>
    <w:p w:rsidR="00DC16E2" w:rsidRDefault="00DC16E2" w:rsidP="00B2372C">
      <w:pPr>
        <w:rPr>
          <w:sz w:val="22"/>
        </w:rPr>
      </w:pPr>
    </w:p>
    <w:p w:rsidR="000D4C2A" w:rsidRDefault="000D4C2A" w:rsidP="000D4C2A">
      <w:pPr>
        <w:pStyle w:val="Ttulo2"/>
      </w:pPr>
      <w:r>
        <w:t>Lóbulos Anatómicos del hígado</w:t>
      </w:r>
    </w:p>
    <w:p w:rsidR="00081057" w:rsidRPr="007A1126" w:rsidRDefault="006322C4" w:rsidP="007A1126">
      <w:pPr>
        <w:pStyle w:val="Prrafodelista"/>
        <w:numPr>
          <w:ilvl w:val="0"/>
          <w:numId w:val="26"/>
        </w:numPr>
        <w:rPr>
          <w:sz w:val="22"/>
        </w:rPr>
      </w:pPr>
      <w:r w:rsidRPr="007A1126">
        <w:rPr>
          <w:b/>
          <w:sz w:val="22"/>
        </w:rPr>
        <w:t>2 lóbulos anatómicos y 2 lóbulos accesorios</w:t>
      </w:r>
      <w:r w:rsidRPr="007A1126">
        <w:rPr>
          <w:sz w:val="22"/>
        </w:rPr>
        <w:t xml:space="preserve"> por las </w:t>
      </w:r>
      <w:r w:rsidRPr="007A1126">
        <w:rPr>
          <w:sz w:val="22"/>
          <w:u w:val="single"/>
        </w:rPr>
        <w:t>reflexiones que forma el peritoneo</w:t>
      </w:r>
      <w:r w:rsidRPr="007A1126">
        <w:rPr>
          <w:sz w:val="22"/>
        </w:rPr>
        <w:t xml:space="preserve"> en su superficie, por las </w:t>
      </w:r>
      <w:r w:rsidRPr="007A1126">
        <w:rPr>
          <w:sz w:val="22"/>
          <w:u w:val="single"/>
        </w:rPr>
        <w:t>fisuras en relación a las reflexiones</w:t>
      </w:r>
      <w:r w:rsidRPr="007A1126">
        <w:rPr>
          <w:sz w:val="22"/>
        </w:rPr>
        <w:t xml:space="preserve"> y por los </w:t>
      </w:r>
      <w:r w:rsidRPr="007A1126">
        <w:rPr>
          <w:sz w:val="22"/>
          <w:u w:val="single"/>
        </w:rPr>
        <w:t>vasos que irrigan el hígado y la vesícula</w:t>
      </w:r>
      <w:r w:rsidRPr="007A1126">
        <w:rPr>
          <w:sz w:val="22"/>
        </w:rPr>
        <w:t>.</w:t>
      </w:r>
    </w:p>
    <w:p w:rsidR="006322C4" w:rsidRPr="007A1126" w:rsidRDefault="006322C4" w:rsidP="007A1126">
      <w:pPr>
        <w:pStyle w:val="Prrafodelista"/>
        <w:numPr>
          <w:ilvl w:val="0"/>
          <w:numId w:val="26"/>
        </w:numPr>
        <w:rPr>
          <w:sz w:val="22"/>
        </w:rPr>
      </w:pPr>
      <w:r w:rsidRPr="007A1126">
        <w:rPr>
          <w:sz w:val="22"/>
        </w:rPr>
        <w:t xml:space="preserve">El plano definido por la inserción del </w:t>
      </w:r>
      <w:r w:rsidRPr="007A1126">
        <w:rPr>
          <w:b/>
          <w:sz w:val="22"/>
        </w:rPr>
        <w:t>ligamento falciforme</w:t>
      </w:r>
      <w:r w:rsidRPr="007A1126">
        <w:rPr>
          <w:sz w:val="22"/>
        </w:rPr>
        <w:t xml:space="preserve"> y la </w:t>
      </w:r>
      <w:r w:rsidRPr="007A1126">
        <w:rPr>
          <w:b/>
          <w:sz w:val="22"/>
        </w:rPr>
        <w:t>fisura sagital izquierda</w:t>
      </w:r>
      <w:r w:rsidRPr="007A1126">
        <w:rPr>
          <w:sz w:val="22"/>
        </w:rPr>
        <w:t xml:space="preserve"> (umbilical), prácticamente en la línea media, separa el </w:t>
      </w:r>
      <w:r w:rsidRPr="007A1126">
        <w:rPr>
          <w:b/>
          <w:sz w:val="22"/>
        </w:rPr>
        <w:t>lóbulo derecho</w:t>
      </w:r>
      <w:r w:rsidRPr="007A1126">
        <w:rPr>
          <w:sz w:val="22"/>
        </w:rPr>
        <w:t xml:space="preserve"> (grande) del </w:t>
      </w:r>
      <w:r w:rsidRPr="007A1126">
        <w:rPr>
          <w:b/>
          <w:sz w:val="22"/>
        </w:rPr>
        <w:t>lóbulo izquierdo</w:t>
      </w:r>
      <w:r w:rsidRPr="007A1126">
        <w:rPr>
          <w:sz w:val="22"/>
        </w:rPr>
        <w:t xml:space="preserve"> (pequeño).</w:t>
      </w:r>
    </w:p>
    <w:p w:rsidR="00696C56" w:rsidRPr="007A1126" w:rsidRDefault="000E59B6" w:rsidP="007A1126">
      <w:pPr>
        <w:pStyle w:val="Prrafodelista"/>
        <w:numPr>
          <w:ilvl w:val="0"/>
          <w:numId w:val="26"/>
        </w:numPr>
        <w:rPr>
          <w:sz w:val="22"/>
        </w:rPr>
      </w:pPr>
      <w:r w:rsidRPr="007A1126">
        <w:rPr>
          <w:b/>
          <w:i/>
          <w:sz w:val="22"/>
        </w:rPr>
        <w:t>En la cara visceral</w:t>
      </w:r>
      <w:r w:rsidRPr="007A1126">
        <w:rPr>
          <w:sz w:val="22"/>
        </w:rPr>
        <w:t xml:space="preserve"> inclinada, las </w:t>
      </w:r>
      <w:r w:rsidRPr="007A1126">
        <w:rPr>
          <w:b/>
          <w:sz w:val="22"/>
        </w:rPr>
        <w:t>fisuras</w:t>
      </w:r>
      <w:r w:rsidR="00696C56" w:rsidRPr="007A1126">
        <w:rPr>
          <w:b/>
          <w:sz w:val="22"/>
        </w:rPr>
        <w:t xml:space="preserve"> portal principal y umbilical</w:t>
      </w:r>
      <w:r w:rsidR="00696C56" w:rsidRPr="007A1126">
        <w:rPr>
          <w:sz w:val="22"/>
        </w:rPr>
        <w:t xml:space="preserve"> discurren a cada lado de </w:t>
      </w:r>
      <w:r w:rsidR="007A1126" w:rsidRPr="007A1126">
        <w:rPr>
          <w:sz w:val="22"/>
        </w:rPr>
        <w:t>d</w:t>
      </w:r>
      <w:r w:rsidR="00696C56" w:rsidRPr="007A1126">
        <w:rPr>
          <w:sz w:val="22"/>
        </w:rPr>
        <w:t xml:space="preserve">os lóbulos accesorios separados por </w:t>
      </w:r>
      <w:proofErr w:type="gramStart"/>
      <w:r w:rsidR="00696C56" w:rsidRPr="007A1126">
        <w:rPr>
          <w:sz w:val="22"/>
        </w:rPr>
        <w:t>el</w:t>
      </w:r>
      <w:proofErr w:type="gramEnd"/>
      <w:r w:rsidR="00696C56" w:rsidRPr="007A1126">
        <w:rPr>
          <w:sz w:val="22"/>
        </w:rPr>
        <w:t xml:space="preserve"> porta hepático</w:t>
      </w:r>
      <w:r w:rsidR="007A1126">
        <w:rPr>
          <w:sz w:val="22"/>
        </w:rPr>
        <w:t>:</w:t>
      </w:r>
      <w:r w:rsidR="00696C56" w:rsidRPr="007A1126">
        <w:rPr>
          <w:sz w:val="22"/>
        </w:rPr>
        <w:t xml:space="preserve"> </w:t>
      </w:r>
      <w:r w:rsidR="00696C56" w:rsidRPr="007A1126">
        <w:rPr>
          <w:b/>
          <w:sz w:val="22"/>
        </w:rPr>
        <w:t>El lóbulo cuadrado</w:t>
      </w:r>
      <w:r w:rsidR="00696C56" w:rsidRPr="007A1126">
        <w:rPr>
          <w:sz w:val="22"/>
        </w:rPr>
        <w:t xml:space="preserve"> (anterior e inferior) y el </w:t>
      </w:r>
      <w:r w:rsidR="00696C56" w:rsidRPr="007A1126">
        <w:rPr>
          <w:b/>
          <w:sz w:val="22"/>
        </w:rPr>
        <w:t>lóbulo caudado</w:t>
      </w:r>
      <w:r w:rsidR="00696C56" w:rsidRPr="007A1126">
        <w:rPr>
          <w:sz w:val="22"/>
        </w:rPr>
        <w:t xml:space="preserve"> (posterior y superior)</w:t>
      </w:r>
      <w:r w:rsidR="007A1126" w:rsidRPr="007A1126">
        <w:rPr>
          <w:sz w:val="22"/>
        </w:rPr>
        <w:t xml:space="preserve"> que</w:t>
      </w:r>
      <w:r w:rsidR="00696C56" w:rsidRPr="007A1126">
        <w:rPr>
          <w:sz w:val="22"/>
        </w:rPr>
        <w:t xml:space="preserve"> emite una cola en forma de proceso papilar alargado.</w:t>
      </w:r>
    </w:p>
    <w:p w:rsidR="00696C56" w:rsidRPr="007A1126" w:rsidRDefault="00696C56" w:rsidP="007A1126">
      <w:pPr>
        <w:pStyle w:val="Prrafodelista"/>
        <w:numPr>
          <w:ilvl w:val="0"/>
          <w:numId w:val="26"/>
        </w:numPr>
        <w:rPr>
          <w:sz w:val="22"/>
        </w:rPr>
      </w:pPr>
      <w:r w:rsidRPr="007A1126">
        <w:rPr>
          <w:sz w:val="22"/>
        </w:rPr>
        <w:t xml:space="preserve">Los lóbulos caudado y derecho están conectados por un </w:t>
      </w:r>
      <w:r w:rsidRPr="007A1126">
        <w:rPr>
          <w:b/>
          <w:sz w:val="22"/>
        </w:rPr>
        <w:t xml:space="preserve">proceso caudado </w:t>
      </w:r>
      <w:r w:rsidRPr="007A1126">
        <w:rPr>
          <w:sz w:val="22"/>
        </w:rPr>
        <w:t xml:space="preserve">hacia la derecha entre la VCI y </w:t>
      </w:r>
      <w:proofErr w:type="gramStart"/>
      <w:r w:rsidRPr="007A1126">
        <w:rPr>
          <w:sz w:val="22"/>
        </w:rPr>
        <w:t>el porta hepático</w:t>
      </w:r>
      <w:proofErr w:type="gramEnd"/>
      <w:r w:rsidRPr="007A1126">
        <w:rPr>
          <w:sz w:val="22"/>
        </w:rPr>
        <w:t>.</w:t>
      </w:r>
    </w:p>
    <w:p w:rsidR="00696C56" w:rsidRDefault="00696C56" w:rsidP="00081057">
      <w:pPr>
        <w:rPr>
          <w:sz w:val="22"/>
        </w:rPr>
      </w:pPr>
    </w:p>
    <w:p w:rsidR="00524D6D" w:rsidRPr="00696C56" w:rsidRDefault="00524D6D" w:rsidP="00524D6D">
      <w:pPr>
        <w:pStyle w:val="Ttulo3"/>
      </w:pPr>
      <w:r>
        <w:t>Subdivisiones funcionales del hígado</w:t>
      </w:r>
    </w:p>
    <w:p w:rsidR="00081057" w:rsidRPr="008C45AB" w:rsidRDefault="00C5426F" w:rsidP="008C45AB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8C45AB">
        <w:rPr>
          <w:sz w:val="22"/>
        </w:rPr>
        <w:t>Dos porciones funcionalmente independientes derecha e izquierda.</w:t>
      </w:r>
    </w:p>
    <w:p w:rsidR="00C5426F" w:rsidRPr="008C45AB" w:rsidRDefault="00C5426F" w:rsidP="008C45AB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8C45AB">
        <w:rPr>
          <w:sz w:val="22"/>
        </w:rPr>
        <w:t>Están equilibradas en cuanto a su masa.</w:t>
      </w:r>
    </w:p>
    <w:p w:rsidR="00C5426F" w:rsidRPr="008C45AB" w:rsidRDefault="00C5426F" w:rsidP="008C45AB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8C45AB">
        <w:rPr>
          <w:sz w:val="22"/>
        </w:rPr>
        <w:t xml:space="preserve">Cada porción tiene sus propias ramas primarias </w:t>
      </w:r>
      <w:r w:rsidRPr="008C45AB">
        <w:rPr>
          <w:b/>
          <w:sz w:val="22"/>
        </w:rPr>
        <w:t>de la arteria hepática y vena porta</w:t>
      </w:r>
      <w:r w:rsidRPr="008C45AB">
        <w:rPr>
          <w:sz w:val="22"/>
        </w:rPr>
        <w:t>, y su propio drenaje biliar.</w:t>
      </w:r>
    </w:p>
    <w:p w:rsidR="00C5426F" w:rsidRPr="008C45AB" w:rsidRDefault="00C5426F" w:rsidP="008C45AB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5023D8">
        <w:rPr>
          <w:b/>
          <w:sz w:val="22"/>
        </w:rPr>
        <w:t>El lóbulo caudado</w:t>
      </w:r>
      <w:r w:rsidRPr="008C45AB">
        <w:rPr>
          <w:sz w:val="22"/>
        </w:rPr>
        <w:t xml:space="preserve"> podría considerarse una </w:t>
      </w:r>
      <w:r w:rsidRPr="005023D8">
        <w:rPr>
          <w:sz w:val="22"/>
          <w:u w:val="single"/>
        </w:rPr>
        <w:t>tercera porción</w:t>
      </w:r>
      <w:r w:rsidRPr="008C45AB">
        <w:rPr>
          <w:sz w:val="22"/>
        </w:rPr>
        <w:t xml:space="preserve">, su </w:t>
      </w:r>
      <w:r w:rsidRPr="005023D8">
        <w:rPr>
          <w:b/>
          <w:sz w:val="22"/>
        </w:rPr>
        <w:t>vascularización es independiente</w:t>
      </w:r>
      <w:r w:rsidRPr="008C45AB">
        <w:rPr>
          <w:sz w:val="22"/>
        </w:rPr>
        <w:t xml:space="preserve"> de la bifurcación de la tríada portal (</w:t>
      </w:r>
      <w:r w:rsidRPr="005023D8">
        <w:rPr>
          <w:b/>
          <w:sz w:val="22"/>
        </w:rPr>
        <w:t>recibe de ambos lados</w:t>
      </w:r>
      <w:r w:rsidRPr="008C45AB">
        <w:rPr>
          <w:sz w:val="22"/>
        </w:rPr>
        <w:t xml:space="preserve">) y es drenado por </w:t>
      </w:r>
      <w:r w:rsidRPr="00567EA1">
        <w:rPr>
          <w:sz w:val="22"/>
          <w:u w:val="single"/>
        </w:rPr>
        <w:t>una o dos venas hepáticas</w:t>
      </w:r>
      <w:r w:rsidRPr="008C45AB">
        <w:rPr>
          <w:sz w:val="22"/>
        </w:rPr>
        <w:t xml:space="preserve">, que drenan directamente en la </w:t>
      </w:r>
      <w:r w:rsidRPr="00567EA1">
        <w:rPr>
          <w:b/>
          <w:sz w:val="22"/>
        </w:rPr>
        <w:t>VCI</w:t>
      </w:r>
      <w:r w:rsidRPr="008C45AB">
        <w:rPr>
          <w:sz w:val="22"/>
        </w:rPr>
        <w:t>.</w:t>
      </w:r>
    </w:p>
    <w:p w:rsidR="00C5426F" w:rsidRPr="008C45AB" w:rsidRDefault="00703CA9" w:rsidP="008C45AB">
      <w:pPr>
        <w:pStyle w:val="Prrafodelista"/>
        <w:numPr>
          <w:ilvl w:val="0"/>
          <w:numId w:val="27"/>
        </w:numPr>
        <w:ind w:left="360"/>
        <w:rPr>
          <w:sz w:val="22"/>
        </w:rPr>
      </w:pPr>
      <w:r>
        <w:rPr>
          <w:noProof/>
          <w:sz w:val="22"/>
          <w:lang w:val="es-GT" w:eastAsia="es-GT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5E208CB" wp14:editId="1B780A99">
                <wp:simplePos x="0" y="0"/>
                <wp:positionH relativeFrom="column">
                  <wp:posOffset>238125</wp:posOffset>
                </wp:positionH>
                <wp:positionV relativeFrom="paragraph">
                  <wp:posOffset>461645</wp:posOffset>
                </wp:positionV>
                <wp:extent cx="5438775" cy="3486785"/>
                <wp:effectExtent l="0" t="0" r="9525" b="0"/>
                <wp:wrapTopAndBottom/>
                <wp:docPr id="21" name="21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8775" cy="3486785"/>
                          <a:chOff x="0" y="0"/>
                          <a:chExt cx="5010150" cy="3667125"/>
                        </a:xfrm>
                      </wpg:grpSpPr>
                      <pic:pic xmlns:pic="http://schemas.openxmlformats.org/drawingml/2006/picture">
                        <pic:nvPicPr>
                          <pic:cNvPr id="19" name="Imagen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857750" cy="3181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Imagen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525" y="3190875"/>
                            <a:ext cx="5000625" cy="47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21 Grupo" o:spid="_x0000_s1026" style="position:absolute;margin-left:18.75pt;margin-top:36.35pt;width:428.25pt;height:274.55pt;z-index:251672576;mso-width-relative:margin;mso-height-relative:margin" coordsize="50101,36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9" o:spid="_x0000_s1027" type="#_x0000_t75" style="position:absolute;width:48577;height:31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Tbj/AAAAA2wAAAA8AAABkcnMvZG93bnJldi54bWxET02LwjAQvQv+hzAL3jRdD652jbIIogeX&#10;xSqex2ZsSptJaaLWf28WBG/zeJ8zX3a2FjdqfelYwecoAUGcO11yoeB4WA+nIHxA1lg7JgUP8rBc&#10;9HtzTLW7855uWShEDGGfogITQpNK6XNDFv3INcSRu7jWYoiwLaRu8R7DbS3HSTKRFkuODQYbWhnK&#10;q+xqFYSKK/Nbbw6XotydVrOz/Fr7P6UGH93PN4hAXXiLX+6tjvNn8P9LPEAun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5NuP8AAAADbAAAADwAAAAAAAAAAAAAAAACfAgAA&#10;ZHJzL2Rvd25yZXYueG1sUEsFBgAAAAAEAAQA9wAAAIwDAAAAAA==&#10;">
                  <v:imagedata r:id="rId27" o:title=""/>
                  <v:path arrowok="t"/>
                </v:shape>
                <v:shape id="Imagen 20" o:spid="_x0000_s1028" type="#_x0000_t75" style="position:absolute;left:95;top:31908;width:50006;height:4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oyYrBAAAA2wAAAA8AAABkcnMvZG93bnJldi54bWxETz1rwzAQ3QP5D+ICXUIj20NJXSuhxMR0&#10;TRoC3Q7paru1TsZSbLe/PhoKHR/vu9jPthMjDb51rCDdJCCItTMt1wou78fHLQgfkA12jknBD3nY&#10;75aLAnPjJj7ReA61iCHsc1TQhNDnUnrdkEW/cT1x5D7dYDFEONTSDDjFcNvJLEmepMWWY0ODPR0a&#10;0t/nm1Vg+tFq3fLXOl0/l1X5ca0Ov5lSD6v59QVEoDn8i//cb0ZBFtfHL/EHyN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noyYrBAAAA2wAAAA8AAAAAAAAAAAAAAAAAnwIA&#10;AGRycy9kb3ducmV2LnhtbFBLBQYAAAAABAAEAPcAAACNAwAAAAA=&#10;">
                  <v:imagedata r:id="rId28" o:title=""/>
                  <v:path arrowok="t"/>
                </v:shape>
                <w10:wrap type="topAndBottom"/>
              </v:group>
            </w:pict>
          </mc:Fallback>
        </mc:AlternateContent>
      </w:r>
      <w:r w:rsidR="00C5426F" w:rsidRPr="008C45AB">
        <w:rPr>
          <w:sz w:val="22"/>
        </w:rPr>
        <w:t xml:space="preserve">El hígado puede subdividirse en </w:t>
      </w:r>
      <w:r w:rsidR="00C5426F" w:rsidRPr="0034178D">
        <w:rPr>
          <w:b/>
          <w:sz w:val="22"/>
        </w:rPr>
        <w:t>4 divisiones</w:t>
      </w:r>
      <w:r w:rsidR="00C5426F" w:rsidRPr="008C45AB">
        <w:rPr>
          <w:sz w:val="22"/>
        </w:rPr>
        <w:t xml:space="preserve"> y estás en </w:t>
      </w:r>
      <w:r w:rsidR="00C5426F" w:rsidRPr="0034178D">
        <w:rPr>
          <w:b/>
          <w:sz w:val="22"/>
        </w:rPr>
        <w:t>8</w:t>
      </w:r>
      <w:r w:rsidR="0034178D" w:rsidRPr="0034178D">
        <w:rPr>
          <w:b/>
          <w:sz w:val="22"/>
        </w:rPr>
        <w:t xml:space="preserve"> segmentos hepáticos</w:t>
      </w:r>
      <w:r w:rsidR="0034178D">
        <w:rPr>
          <w:sz w:val="22"/>
        </w:rPr>
        <w:t xml:space="preserve"> (resecables), cada uno </w:t>
      </w:r>
      <w:r w:rsidR="0034178D" w:rsidRPr="0034178D">
        <w:rPr>
          <w:sz w:val="22"/>
          <w:u w:val="single"/>
        </w:rPr>
        <w:t>irrigado independientemente</w:t>
      </w:r>
      <w:r w:rsidR="0034178D">
        <w:rPr>
          <w:sz w:val="22"/>
        </w:rPr>
        <w:t xml:space="preserve"> por una </w:t>
      </w:r>
      <w:r w:rsidR="0034178D" w:rsidRPr="0034178D">
        <w:rPr>
          <w:b/>
          <w:sz w:val="22"/>
        </w:rPr>
        <w:t>rama secundaria o terciaria</w:t>
      </w:r>
      <w:r w:rsidR="0034178D">
        <w:rPr>
          <w:sz w:val="22"/>
        </w:rPr>
        <w:t xml:space="preserve"> de la tríada portal.</w:t>
      </w:r>
    </w:p>
    <w:p w:rsidR="00EB4918" w:rsidRDefault="00505962" w:rsidP="00EB4918">
      <w:pPr>
        <w:pStyle w:val="Ttulo3"/>
      </w:pPr>
      <w:r>
        <w:rPr>
          <w:noProof/>
          <w:lang w:val="es-GT" w:eastAsia="es-GT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06DCB28" wp14:editId="4F17828A">
                <wp:simplePos x="0" y="0"/>
                <wp:positionH relativeFrom="column">
                  <wp:posOffset>4105275</wp:posOffset>
                </wp:positionH>
                <wp:positionV relativeFrom="paragraph">
                  <wp:posOffset>-22860</wp:posOffset>
                </wp:positionV>
                <wp:extent cx="2981325" cy="4419600"/>
                <wp:effectExtent l="0" t="0" r="9525" b="0"/>
                <wp:wrapSquare wrapText="bothSides"/>
                <wp:docPr id="26" name="26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1325" cy="4419600"/>
                          <a:chOff x="0" y="0"/>
                          <a:chExt cx="2809875" cy="4210050"/>
                        </a:xfrm>
                      </wpg:grpSpPr>
                      <pic:pic xmlns:pic="http://schemas.openxmlformats.org/drawingml/2006/picture">
                        <pic:nvPicPr>
                          <pic:cNvPr id="22" name="Imagen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09875" cy="213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Imagen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050" y="2133600"/>
                            <a:ext cx="2762250" cy="2076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26 Grupo" o:spid="_x0000_s1026" style="position:absolute;margin-left:323.25pt;margin-top:-1.8pt;width:234.75pt;height:348pt;z-index:251674624;mso-width-relative:margin;mso-height-relative:margin" coordsize="28098,42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">
                <v:shape id="Imagen 22" o:spid="_x0000_s1027" type="#_x0000_t75" style="position:absolute;width:28098;height:21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Tj9nDAAAA2wAAAA8AAABkcnMvZG93bnJldi54bWxEj81qhEAQhO+BvMPQgdyyYzyImB1FjAte&#10;ssv+PEDjdNTE6RFnspq331kI5FhU1VfUtljNKK40u8GygtdNBIK4tXrgTsHlvHtJQTiPrHG0TAp+&#10;yUGRPz5sMdN24SNdT74TAcIuQwW991MmpWt7Mug2diIO3qedDfog507qGZcAN6OMoyiRBgcOCz1O&#10;VPXUfp9+jIK0xmlXlan9Or4fku6jbNZ93Sj1/LSWbyA8rf4//NdutII4hvuX8ANkf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FOP2cMAAADbAAAADwAAAAAAAAAAAAAAAACf&#10;AgAAZHJzL2Rvd25yZXYueG1sUEsFBgAAAAAEAAQA9wAAAI8DAAAAAA==&#10;">
                  <v:imagedata r:id="rId33" o:title="" croptop="15569f" cropbottom="16754f" cropleft="12233f" cropright="20495f"/>
                  <v:path arrowok="t"/>
                </v:shape>
                <v:shape id="Imagen 23" o:spid="_x0000_s1028" type="#_x0000_t75" style="position:absolute;left:190;top:21336;width:27623;height:20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6EuDEAAAA2wAAAA8AAABkcnMvZG93bnJldi54bWxEj1trwkAUhN+F/oflFHzTTb1RUlcpiiC+&#10;1Bu0j8fsaRKaPRt21yT+e7cg+DjMzDfMfNmZSjTkfGlZwdswAUGcWV1yruB82gzeQfiArLGyTApu&#10;5GG5eOnNMdW25QM1x5CLCGGfooIihDqV0mcFGfRDWxNH79c6gyFKl0vtsI1wU8lRksykwZLjQoE1&#10;rQrK/o5Xo2DS/jTri/nat+vL5HvqV+jkeadU/7X7/AARqAvP8KO91QpGY/j/En+AXN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e6EuDEAAAA2wAAAA8AAAAAAAAAAAAAAAAA&#10;nwIAAGRycy9kb3ducmV2LnhtbFBLBQYAAAAABAAEAPcAAACQAwAAAAA=&#10;">
                  <v:imagedata r:id="rId34" o:title="" croptop="28320f" cropbottom="4893f" cropleft="12456f" cropright="20829f"/>
                  <v:path arrowok="t"/>
                </v:shape>
                <w10:wrap type="square"/>
              </v:group>
            </w:pict>
          </mc:Fallback>
        </mc:AlternateContent>
      </w:r>
      <w:r w:rsidR="00EB4918">
        <w:t>Segmentos hepáticos (quirúrgicos) del hígado</w:t>
      </w:r>
    </w:p>
    <w:p w:rsidR="00081057" w:rsidRPr="006B0961" w:rsidRDefault="00DF351D" w:rsidP="006B0961">
      <w:pPr>
        <w:pStyle w:val="Prrafodelista"/>
        <w:numPr>
          <w:ilvl w:val="0"/>
          <w:numId w:val="28"/>
        </w:numPr>
        <w:rPr>
          <w:sz w:val="22"/>
        </w:rPr>
      </w:pPr>
      <w:r w:rsidRPr="006B0961">
        <w:rPr>
          <w:b/>
          <w:sz w:val="22"/>
        </w:rPr>
        <w:t>Segmento I</w:t>
      </w:r>
      <w:r w:rsidRPr="006B0961">
        <w:rPr>
          <w:sz w:val="22"/>
        </w:rPr>
        <w:t>: Lóbulo Caudado</w:t>
      </w:r>
      <w:r w:rsidR="00F519F6" w:rsidRPr="006B0961">
        <w:rPr>
          <w:sz w:val="22"/>
        </w:rPr>
        <w:t xml:space="preserve"> [lóbulo izquierdo posteriormente]</w:t>
      </w:r>
    </w:p>
    <w:p w:rsidR="00081057" w:rsidRPr="006B0961" w:rsidRDefault="00DF351D" w:rsidP="006B0961">
      <w:pPr>
        <w:pStyle w:val="Prrafodelista"/>
        <w:numPr>
          <w:ilvl w:val="0"/>
          <w:numId w:val="28"/>
        </w:numPr>
        <w:rPr>
          <w:sz w:val="22"/>
        </w:rPr>
      </w:pPr>
      <w:r w:rsidRPr="006B0961">
        <w:rPr>
          <w:b/>
          <w:sz w:val="22"/>
        </w:rPr>
        <w:t>Segmento I</w:t>
      </w:r>
      <w:r w:rsidR="00D913EE" w:rsidRPr="006B0961">
        <w:rPr>
          <w:b/>
          <w:sz w:val="22"/>
        </w:rPr>
        <w:t>I</w:t>
      </w:r>
      <w:r w:rsidRPr="006B0961">
        <w:rPr>
          <w:sz w:val="22"/>
        </w:rPr>
        <w:t>:</w:t>
      </w:r>
      <w:r w:rsidR="00F519F6" w:rsidRPr="006B0961">
        <w:rPr>
          <w:sz w:val="22"/>
        </w:rPr>
        <w:t xml:space="preserve"> Segmento posterior lateral izquierdo [lóbulo izquierdo]</w:t>
      </w:r>
    </w:p>
    <w:p w:rsidR="00081057" w:rsidRPr="006B0961" w:rsidRDefault="00DF351D" w:rsidP="006B0961">
      <w:pPr>
        <w:pStyle w:val="Prrafodelista"/>
        <w:numPr>
          <w:ilvl w:val="0"/>
          <w:numId w:val="28"/>
        </w:numPr>
        <w:rPr>
          <w:sz w:val="22"/>
        </w:rPr>
      </w:pPr>
      <w:r w:rsidRPr="006B0961">
        <w:rPr>
          <w:b/>
          <w:sz w:val="22"/>
        </w:rPr>
        <w:t>Segmento III</w:t>
      </w:r>
      <w:r w:rsidRPr="006B0961">
        <w:rPr>
          <w:sz w:val="22"/>
        </w:rPr>
        <w:t>:</w:t>
      </w:r>
      <w:r w:rsidR="00F519F6" w:rsidRPr="006B0961">
        <w:rPr>
          <w:sz w:val="22"/>
        </w:rPr>
        <w:t xml:space="preserve"> Segmento anterior lateral izquierdo [lóbulo izquierdo]</w:t>
      </w:r>
    </w:p>
    <w:p w:rsidR="00DF351D" w:rsidRPr="006B0961" w:rsidRDefault="00DF351D" w:rsidP="006B0961">
      <w:pPr>
        <w:pStyle w:val="Prrafodelista"/>
        <w:numPr>
          <w:ilvl w:val="0"/>
          <w:numId w:val="28"/>
        </w:numPr>
        <w:rPr>
          <w:sz w:val="22"/>
        </w:rPr>
      </w:pPr>
      <w:r w:rsidRPr="006B0961">
        <w:rPr>
          <w:b/>
          <w:sz w:val="22"/>
        </w:rPr>
        <w:t>Segmento IV</w:t>
      </w:r>
      <w:r w:rsidRPr="006B0961">
        <w:rPr>
          <w:sz w:val="22"/>
        </w:rPr>
        <w:t>:</w:t>
      </w:r>
      <w:r w:rsidR="00F519F6" w:rsidRPr="006B0961">
        <w:rPr>
          <w:sz w:val="22"/>
        </w:rPr>
        <w:t xml:space="preserve"> Segmento medial izquierdo [lóbulo derecho]</w:t>
      </w:r>
    </w:p>
    <w:p w:rsidR="00DF351D" w:rsidRPr="006B0961" w:rsidRDefault="00DF351D" w:rsidP="006B0961">
      <w:pPr>
        <w:pStyle w:val="Prrafodelista"/>
        <w:numPr>
          <w:ilvl w:val="0"/>
          <w:numId w:val="28"/>
        </w:numPr>
        <w:rPr>
          <w:sz w:val="22"/>
        </w:rPr>
      </w:pPr>
      <w:r w:rsidRPr="006B0961">
        <w:rPr>
          <w:b/>
          <w:sz w:val="22"/>
        </w:rPr>
        <w:t>Segmento V</w:t>
      </w:r>
      <w:r w:rsidRPr="006B0961">
        <w:rPr>
          <w:sz w:val="22"/>
        </w:rPr>
        <w:t>:</w:t>
      </w:r>
      <w:r w:rsidR="00F519F6" w:rsidRPr="006B0961">
        <w:rPr>
          <w:sz w:val="22"/>
        </w:rPr>
        <w:t xml:space="preserve"> </w:t>
      </w:r>
      <w:r w:rsidR="00D913EE" w:rsidRPr="006B0961">
        <w:rPr>
          <w:sz w:val="22"/>
        </w:rPr>
        <w:t>Segmento anterior medial [lóbulo derecho]</w:t>
      </w:r>
    </w:p>
    <w:p w:rsidR="00DF351D" w:rsidRPr="006B0961" w:rsidRDefault="00DF351D" w:rsidP="006B0961">
      <w:pPr>
        <w:pStyle w:val="Prrafodelista"/>
        <w:numPr>
          <w:ilvl w:val="0"/>
          <w:numId w:val="28"/>
        </w:numPr>
        <w:rPr>
          <w:sz w:val="22"/>
        </w:rPr>
      </w:pPr>
      <w:r w:rsidRPr="006B0961">
        <w:rPr>
          <w:b/>
          <w:sz w:val="22"/>
        </w:rPr>
        <w:t>Segmento VI</w:t>
      </w:r>
      <w:r w:rsidRPr="006B0961">
        <w:rPr>
          <w:sz w:val="22"/>
        </w:rPr>
        <w:t>:</w:t>
      </w:r>
      <w:r w:rsidR="00F519F6" w:rsidRPr="006B0961">
        <w:rPr>
          <w:sz w:val="22"/>
        </w:rPr>
        <w:t xml:space="preserve"> </w:t>
      </w:r>
      <w:r w:rsidR="00D913EE" w:rsidRPr="006B0961">
        <w:rPr>
          <w:sz w:val="22"/>
        </w:rPr>
        <w:t>Segmento anterior lateral derecho [lóbulo derecho]</w:t>
      </w:r>
    </w:p>
    <w:p w:rsidR="00DF351D" w:rsidRPr="006B0961" w:rsidRDefault="00DF351D" w:rsidP="006B0961">
      <w:pPr>
        <w:pStyle w:val="Prrafodelista"/>
        <w:numPr>
          <w:ilvl w:val="0"/>
          <w:numId w:val="28"/>
        </w:numPr>
        <w:rPr>
          <w:sz w:val="22"/>
        </w:rPr>
      </w:pPr>
      <w:r w:rsidRPr="006B0961">
        <w:rPr>
          <w:b/>
          <w:sz w:val="22"/>
        </w:rPr>
        <w:t>Segmento VII</w:t>
      </w:r>
      <w:r w:rsidRPr="006B0961">
        <w:rPr>
          <w:sz w:val="22"/>
        </w:rPr>
        <w:t>:</w:t>
      </w:r>
      <w:r w:rsidR="00F519F6" w:rsidRPr="006B0961">
        <w:rPr>
          <w:sz w:val="22"/>
        </w:rPr>
        <w:t xml:space="preserve"> Segmento posterior lateral [lóbulo derecho]</w:t>
      </w:r>
    </w:p>
    <w:p w:rsidR="00DF351D" w:rsidRPr="006B0961" w:rsidRDefault="00DF351D" w:rsidP="006B0961">
      <w:pPr>
        <w:pStyle w:val="Prrafodelista"/>
        <w:numPr>
          <w:ilvl w:val="0"/>
          <w:numId w:val="28"/>
        </w:numPr>
        <w:rPr>
          <w:sz w:val="22"/>
        </w:rPr>
      </w:pPr>
      <w:r w:rsidRPr="006B0961">
        <w:rPr>
          <w:b/>
          <w:sz w:val="22"/>
        </w:rPr>
        <w:t>Segmento VIII</w:t>
      </w:r>
      <w:r w:rsidRPr="006B0961">
        <w:rPr>
          <w:sz w:val="22"/>
        </w:rPr>
        <w:t>:</w:t>
      </w:r>
      <w:r w:rsidR="00F519F6" w:rsidRPr="006B0961">
        <w:rPr>
          <w:sz w:val="22"/>
        </w:rPr>
        <w:t xml:space="preserve"> </w:t>
      </w:r>
      <w:r w:rsidR="00D913EE" w:rsidRPr="006B0961">
        <w:rPr>
          <w:sz w:val="22"/>
        </w:rPr>
        <w:t>Segmento posterior medial [lóbulo derecho]</w:t>
      </w:r>
    </w:p>
    <w:p w:rsidR="00DF351D" w:rsidRDefault="00DF351D" w:rsidP="00081057">
      <w:pPr>
        <w:rPr>
          <w:sz w:val="22"/>
        </w:rPr>
      </w:pPr>
    </w:p>
    <w:p w:rsidR="00081057" w:rsidRPr="004A7109" w:rsidRDefault="00235176" w:rsidP="004A7109">
      <w:pPr>
        <w:pStyle w:val="Prrafodelista"/>
        <w:numPr>
          <w:ilvl w:val="0"/>
          <w:numId w:val="28"/>
        </w:numPr>
        <w:rPr>
          <w:sz w:val="22"/>
        </w:rPr>
      </w:pPr>
      <w:r w:rsidRPr="004A7109">
        <w:rPr>
          <w:sz w:val="22"/>
        </w:rPr>
        <w:t xml:space="preserve">El hígado se divide en </w:t>
      </w:r>
      <w:r w:rsidRPr="004A7109">
        <w:rPr>
          <w:sz w:val="22"/>
          <w:u w:val="single"/>
        </w:rPr>
        <w:t>porciones derecha e izquierda</w:t>
      </w:r>
      <w:r w:rsidRPr="004A7109">
        <w:rPr>
          <w:sz w:val="22"/>
        </w:rPr>
        <w:t xml:space="preserve"> según la </w:t>
      </w:r>
      <w:r w:rsidRPr="004A7109">
        <w:rPr>
          <w:b/>
          <w:sz w:val="22"/>
        </w:rPr>
        <w:t>división primaria</w:t>
      </w:r>
      <w:r w:rsidRPr="004A7109">
        <w:rPr>
          <w:sz w:val="22"/>
        </w:rPr>
        <w:t xml:space="preserve"> de la tríada portal en </w:t>
      </w:r>
      <w:proofErr w:type="gramStart"/>
      <w:r w:rsidRPr="004A7109">
        <w:rPr>
          <w:sz w:val="22"/>
        </w:rPr>
        <w:t>ramas derecha</w:t>
      </w:r>
      <w:proofErr w:type="gramEnd"/>
      <w:r w:rsidRPr="004A7109">
        <w:rPr>
          <w:sz w:val="22"/>
        </w:rPr>
        <w:t xml:space="preserve"> e izquierda.</w:t>
      </w:r>
    </w:p>
    <w:p w:rsidR="00235176" w:rsidRDefault="00235176" w:rsidP="004A7109">
      <w:pPr>
        <w:pStyle w:val="Prrafodelista"/>
        <w:numPr>
          <w:ilvl w:val="0"/>
          <w:numId w:val="28"/>
        </w:numPr>
        <w:rPr>
          <w:sz w:val="22"/>
        </w:rPr>
      </w:pPr>
      <w:r w:rsidRPr="004A7109">
        <w:rPr>
          <w:b/>
          <w:sz w:val="22"/>
        </w:rPr>
        <w:t>La fisura portal</w:t>
      </w:r>
      <w:r w:rsidRPr="004A7109">
        <w:rPr>
          <w:sz w:val="22"/>
        </w:rPr>
        <w:t xml:space="preserve"> principal en la que se sitúa la </w:t>
      </w:r>
      <w:r w:rsidRPr="004A7109">
        <w:rPr>
          <w:b/>
          <w:sz w:val="22"/>
        </w:rPr>
        <w:t>vena hepática media</w:t>
      </w:r>
      <w:r w:rsidRPr="004A7109">
        <w:rPr>
          <w:sz w:val="22"/>
        </w:rPr>
        <w:t xml:space="preserve"> es el plano que </w:t>
      </w:r>
      <w:r w:rsidRPr="004A7109">
        <w:rPr>
          <w:sz w:val="22"/>
          <w:u w:val="single"/>
        </w:rPr>
        <w:t>delimita las porciones</w:t>
      </w:r>
      <w:r w:rsidRPr="004A7109">
        <w:rPr>
          <w:sz w:val="22"/>
        </w:rPr>
        <w:t xml:space="preserve"> derecha e izquierda.</w:t>
      </w:r>
    </w:p>
    <w:p w:rsidR="00EB7CF3" w:rsidRDefault="00EB7CF3" w:rsidP="00EB7CF3">
      <w:pPr>
        <w:pStyle w:val="Prrafodelista"/>
        <w:ind w:left="360"/>
        <w:rPr>
          <w:sz w:val="22"/>
        </w:rPr>
      </w:pPr>
    </w:p>
    <w:p w:rsidR="00826806" w:rsidRDefault="00826806" w:rsidP="004A7109">
      <w:pPr>
        <w:pStyle w:val="Prrafodelista"/>
        <w:numPr>
          <w:ilvl w:val="0"/>
          <w:numId w:val="28"/>
        </w:numPr>
        <w:rPr>
          <w:sz w:val="22"/>
        </w:rPr>
      </w:pPr>
      <w:r w:rsidRPr="00342925">
        <w:rPr>
          <w:b/>
          <w:sz w:val="22"/>
        </w:rPr>
        <w:t>En la cara visceral</w:t>
      </w:r>
      <w:r>
        <w:rPr>
          <w:sz w:val="22"/>
        </w:rPr>
        <w:t xml:space="preserve"> está delimitado por la </w:t>
      </w:r>
      <w:r w:rsidRPr="00342925">
        <w:rPr>
          <w:sz w:val="22"/>
          <w:u w:val="single"/>
        </w:rPr>
        <w:t>fisura portal principal</w:t>
      </w:r>
      <w:r>
        <w:rPr>
          <w:sz w:val="22"/>
        </w:rPr>
        <w:t xml:space="preserve"> (sagital derecha)</w:t>
      </w:r>
    </w:p>
    <w:p w:rsidR="00826806" w:rsidRDefault="000B4EDA" w:rsidP="004A7109">
      <w:pPr>
        <w:pStyle w:val="Prrafodelista"/>
        <w:numPr>
          <w:ilvl w:val="0"/>
          <w:numId w:val="28"/>
        </w:numPr>
        <w:rPr>
          <w:sz w:val="22"/>
        </w:rPr>
      </w:pPr>
      <w:r w:rsidRPr="00342925">
        <w:rPr>
          <w:b/>
          <w:sz w:val="22"/>
        </w:rPr>
        <w:t>En la cara dia</w:t>
      </w:r>
      <w:r w:rsidR="00826806" w:rsidRPr="00342925">
        <w:rPr>
          <w:b/>
          <w:sz w:val="22"/>
        </w:rPr>
        <w:t>fragmática</w:t>
      </w:r>
      <w:r>
        <w:rPr>
          <w:sz w:val="22"/>
        </w:rPr>
        <w:t xml:space="preserve"> el plano está delimitado por la </w:t>
      </w:r>
      <w:r w:rsidRPr="00342925">
        <w:rPr>
          <w:sz w:val="22"/>
          <w:u w:val="single"/>
        </w:rPr>
        <w:t>extrapolación de una línea imaginar</w:t>
      </w:r>
      <w:r w:rsidR="00342925">
        <w:rPr>
          <w:sz w:val="22"/>
          <w:u w:val="single"/>
        </w:rPr>
        <w:t>ía</w:t>
      </w:r>
      <w:r>
        <w:rPr>
          <w:sz w:val="22"/>
        </w:rPr>
        <w:t xml:space="preserve"> (de Cantlie) desde la escotadura para el fondo de la vesícula biliar hacia la VCI.</w:t>
      </w:r>
    </w:p>
    <w:p w:rsidR="00EB7CF3" w:rsidRDefault="00EB7CF3" w:rsidP="00EB7CF3">
      <w:pPr>
        <w:pStyle w:val="Prrafodelista"/>
        <w:ind w:left="360"/>
        <w:rPr>
          <w:sz w:val="22"/>
        </w:rPr>
      </w:pPr>
    </w:p>
    <w:p w:rsidR="000B4EDA" w:rsidRDefault="00EB7CF3" w:rsidP="004A7109">
      <w:pPr>
        <w:pStyle w:val="Prrafodelista"/>
        <w:numPr>
          <w:ilvl w:val="0"/>
          <w:numId w:val="28"/>
        </w:numPr>
        <w:rPr>
          <w:sz w:val="22"/>
        </w:rPr>
      </w:pPr>
      <w:r w:rsidRPr="00342925">
        <w:rPr>
          <w:b/>
          <w:noProof/>
          <w:sz w:val="22"/>
          <w:lang w:val="es-GT" w:eastAsia="es-GT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92151D5" wp14:editId="3E4D57E8">
                <wp:simplePos x="0" y="0"/>
                <wp:positionH relativeFrom="column">
                  <wp:posOffset>4229100</wp:posOffset>
                </wp:positionH>
                <wp:positionV relativeFrom="paragraph">
                  <wp:posOffset>83820</wp:posOffset>
                </wp:positionV>
                <wp:extent cx="2838450" cy="4481195"/>
                <wp:effectExtent l="0" t="0" r="0" b="0"/>
                <wp:wrapSquare wrapText="bothSides"/>
                <wp:docPr id="27" name="27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8450" cy="4481195"/>
                          <a:chOff x="-153281" y="-99196"/>
                          <a:chExt cx="2686931" cy="4242571"/>
                        </a:xfrm>
                      </wpg:grpSpPr>
                      <pic:pic xmlns:pic="http://schemas.openxmlformats.org/drawingml/2006/picture">
                        <pic:nvPicPr>
                          <pic:cNvPr id="25" name="Imagen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625" y="2066925"/>
                            <a:ext cx="2486025" cy="2076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Imagen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153281" y="-99196"/>
                            <a:ext cx="2495550" cy="2105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27 Grupo" o:spid="_x0000_s1026" style="position:absolute;margin-left:333pt;margin-top:6.6pt;width:223.5pt;height:352.85pt;z-index:251676672;mso-width-relative:margin;mso-height-relative:margin" coordorigin="-1532,-991" coordsize="26869,42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">
                <v:shape id="Imagen 25" o:spid="_x0000_s1027" type="#_x0000_t75" style="position:absolute;left:476;top:20669;width:24860;height:20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X3+vCAAAA2wAAAA8AAABkcnMvZG93bnJldi54bWxEj0GLwjAUhO8L/ofwhL2IphYUrUZZBGHx&#10;pFXvj+bZdrd56TbRVn+9EYQ9DjPzDbNcd6YSN2pcaVnBeBSBIM6sLjlXcDpuhzMQziNrrCyTgjs5&#10;WK96H0tMtG35QLfU5yJA2CWooPC+TqR0WUEG3cjWxMG72MagD7LJpW6wDXBTyTiKptJgyWGhwJo2&#10;BWW/6dUoaPfVeb497Pb8Y7oofvxNN+kAlfrsd18LEJ46/x9+t7+1gngCry/hB8jV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l9/rwgAAANsAAAAPAAAAAAAAAAAAAAAAAJ8C&#10;AABkcnMvZG93bnJldi54bWxQSwUGAAAAAAQABAD3AAAAjgMAAAAA&#10;">
                  <v:imagedata r:id="rId37" o:title="" croptop="21658f" cropbottom="11539f" cropleft="21808f" cropright="14687f"/>
                  <v:path arrowok="t"/>
                </v:shape>
                <v:shape id="Imagen 24" o:spid="_x0000_s1028" type="#_x0000_t75" style="position:absolute;left:-1532;top:-991;width:24954;height:21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CYUnFAAAA2wAAAA8AAABkcnMvZG93bnJldi54bWxEj09rAjEUxO+FfofwCr0UzSq26GqU0lLx&#10;UCz+QfD2SJ6b4OZl2aS6fvumUOhxmJnfMLNF52txoTa6wAoG/QIEsQ7GcaVgv/vojUHEhGywDkwK&#10;bhRhMb+/m2FpwpU3dNmmSmQIxxIV2JSaUsqoLXmM/dAQZ+8UWo8py7aSpsVrhvtaDoviRXp0nBcs&#10;NvRmSZ+3317B+ckka7V7/hzUa31cusn74cso9fjQvU5BJOrSf/ivvTIKhiP4/ZJ/gJ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AmFJxQAAANsAAAAPAAAAAAAAAAAAAAAA&#10;AJ8CAABkcnMvZG93bnJldi54bWxQSwUGAAAAAAQABAD3AAAAkQMAAAAA&#10;">
                  <v:imagedata r:id="rId38" o:title="" croptop="14094f" cropbottom="18659f" cropleft="21251f" cropright="15132f"/>
                  <v:path arrowok="t"/>
                </v:shape>
                <w10:wrap type="square"/>
              </v:group>
            </w:pict>
          </mc:Fallback>
        </mc:AlternateContent>
      </w:r>
      <w:r w:rsidR="000B4EDA" w:rsidRPr="00342925">
        <w:rPr>
          <w:b/>
          <w:sz w:val="22"/>
        </w:rPr>
        <w:t>Las porciones derecha e izquierda</w:t>
      </w:r>
      <w:r w:rsidR="000B4EDA">
        <w:rPr>
          <w:sz w:val="22"/>
        </w:rPr>
        <w:t xml:space="preserve"> se subdividen verticalmente en </w:t>
      </w:r>
      <w:r w:rsidR="000B4EDA" w:rsidRPr="00342925">
        <w:rPr>
          <w:b/>
          <w:sz w:val="22"/>
        </w:rPr>
        <w:t>divisiones mediales y laterales</w:t>
      </w:r>
      <w:r w:rsidR="000B4EDA">
        <w:rPr>
          <w:sz w:val="22"/>
        </w:rPr>
        <w:t xml:space="preserve"> por las </w:t>
      </w:r>
      <w:r w:rsidR="000B4EDA" w:rsidRPr="00342925">
        <w:rPr>
          <w:sz w:val="22"/>
          <w:u w:val="single"/>
        </w:rPr>
        <w:t xml:space="preserve">fisuras portal </w:t>
      </w:r>
      <w:proofErr w:type="gramStart"/>
      <w:r w:rsidR="000B4EDA" w:rsidRPr="00342925">
        <w:rPr>
          <w:sz w:val="22"/>
          <w:u w:val="single"/>
        </w:rPr>
        <w:t>derecha</w:t>
      </w:r>
      <w:proofErr w:type="gramEnd"/>
      <w:r w:rsidR="000B4EDA" w:rsidRPr="00342925">
        <w:rPr>
          <w:sz w:val="22"/>
          <w:u w:val="single"/>
        </w:rPr>
        <w:t xml:space="preserve"> y umbilical</w:t>
      </w:r>
      <w:r w:rsidR="000B4EDA">
        <w:rPr>
          <w:sz w:val="22"/>
        </w:rPr>
        <w:t xml:space="preserve">, </w:t>
      </w:r>
      <w:r w:rsidR="00342925">
        <w:rPr>
          <w:sz w:val="22"/>
        </w:rPr>
        <w:t xml:space="preserve">dónde </w:t>
      </w:r>
      <w:r w:rsidR="000B4EDA">
        <w:rPr>
          <w:sz w:val="22"/>
        </w:rPr>
        <w:t xml:space="preserve">se sitúan las </w:t>
      </w:r>
      <w:r w:rsidR="000B4EDA" w:rsidRPr="00342925">
        <w:rPr>
          <w:sz w:val="22"/>
          <w:u w:val="single"/>
        </w:rPr>
        <w:t>venas hepáticas derecha e izquierda</w:t>
      </w:r>
      <w:r w:rsidR="000B4EDA">
        <w:rPr>
          <w:sz w:val="22"/>
        </w:rPr>
        <w:t>.</w:t>
      </w:r>
    </w:p>
    <w:p w:rsidR="000B4EDA" w:rsidRDefault="000B4EDA" w:rsidP="004A7109">
      <w:pPr>
        <w:pStyle w:val="Prrafodelista"/>
        <w:numPr>
          <w:ilvl w:val="0"/>
          <w:numId w:val="28"/>
        </w:numPr>
        <w:rPr>
          <w:sz w:val="22"/>
        </w:rPr>
      </w:pPr>
      <w:r w:rsidRPr="00342925">
        <w:rPr>
          <w:b/>
          <w:sz w:val="22"/>
        </w:rPr>
        <w:t xml:space="preserve">La fisura portal derecha </w:t>
      </w:r>
      <w:r w:rsidRPr="00342925">
        <w:rPr>
          <w:b/>
          <w:sz w:val="22"/>
          <w:u w:val="single"/>
        </w:rPr>
        <w:t>NO</w:t>
      </w:r>
      <w:r>
        <w:rPr>
          <w:sz w:val="22"/>
        </w:rPr>
        <w:t xml:space="preserve"> tiene una </w:t>
      </w:r>
      <w:r w:rsidRPr="00342925">
        <w:rPr>
          <w:sz w:val="22"/>
          <w:u w:val="single"/>
        </w:rPr>
        <w:t>demarcación externa</w:t>
      </w:r>
      <w:r>
        <w:rPr>
          <w:sz w:val="22"/>
        </w:rPr>
        <w:t>.</w:t>
      </w:r>
    </w:p>
    <w:p w:rsidR="000B4EDA" w:rsidRDefault="000B4EDA" w:rsidP="004A7109">
      <w:pPr>
        <w:pStyle w:val="Prrafodelista"/>
        <w:numPr>
          <w:ilvl w:val="0"/>
          <w:numId w:val="28"/>
        </w:numPr>
        <w:rPr>
          <w:sz w:val="22"/>
        </w:rPr>
      </w:pPr>
      <w:r>
        <w:rPr>
          <w:sz w:val="22"/>
        </w:rPr>
        <w:t>Cada una de las 4 divisiones recibe una rama 2ria de la tríada portal.</w:t>
      </w:r>
    </w:p>
    <w:p w:rsidR="00EB7CF3" w:rsidRPr="00EB7CF3" w:rsidRDefault="00EB7CF3" w:rsidP="00EB7CF3">
      <w:pPr>
        <w:pStyle w:val="Prrafodelista"/>
        <w:ind w:left="360"/>
        <w:rPr>
          <w:sz w:val="22"/>
        </w:rPr>
      </w:pPr>
    </w:p>
    <w:p w:rsidR="00A026A2" w:rsidRDefault="00A026A2" w:rsidP="004A7109">
      <w:pPr>
        <w:pStyle w:val="Prrafodelista"/>
        <w:numPr>
          <w:ilvl w:val="0"/>
          <w:numId w:val="28"/>
        </w:numPr>
        <w:rPr>
          <w:sz w:val="22"/>
        </w:rPr>
      </w:pPr>
      <w:r w:rsidRPr="00342925">
        <w:rPr>
          <w:b/>
          <w:sz w:val="22"/>
        </w:rPr>
        <w:t>La división medial izquierda (segmento IV)</w:t>
      </w:r>
      <w:r>
        <w:rPr>
          <w:sz w:val="22"/>
        </w:rPr>
        <w:t xml:space="preserve"> forma parte del lóbulo anatómico derecho</w:t>
      </w:r>
      <w:r w:rsidR="00342925">
        <w:rPr>
          <w:sz w:val="22"/>
        </w:rPr>
        <w:t xml:space="preserve"> y ocupa porción superior e inferior</w:t>
      </w:r>
      <w:r>
        <w:rPr>
          <w:sz w:val="22"/>
        </w:rPr>
        <w:t>.</w:t>
      </w:r>
    </w:p>
    <w:p w:rsidR="00A026A2" w:rsidRDefault="00A026A2" w:rsidP="004A7109">
      <w:pPr>
        <w:pStyle w:val="Prrafodelista"/>
        <w:numPr>
          <w:ilvl w:val="0"/>
          <w:numId w:val="28"/>
        </w:numPr>
        <w:rPr>
          <w:sz w:val="22"/>
        </w:rPr>
      </w:pPr>
      <w:r w:rsidRPr="00342925">
        <w:rPr>
          <w:b/>
          <w:sz w:val="22"/>
        </w:rPr>
        <w:t>La división lateral izquierda (segmento II y III)</w:t>
      </w:r>
      <w:r>
        <w:rPr>
          <w:sz w:val="22"/>
        </w:rPr>
        <w:t xml:space="preserve"> es el lóbulo anatómico izquierdo.</w:t>
      </w:r>
    </w:p>
    <w:p w:rsidR="00EB7CF3" w:rsidRPr="00EB7CF3" w:rsidRDefault="00EB7CF3" w:rsidP="00EB7CF3">
      <w:pPr>
        <w:pStyle w:val="Prrafodelista"/>
        <w:ind w:left="360"/>
        <w:rPr>
          <w:sz w:val="22"/>
        </w:rPr>
      </w:pPr>
    </w:p>
    <w:p w:rsidR="00A026A2" w:rsidRDefault="00A026A2" w:rsidP="004A7109">
      <w:pPr>
        <w:pStyle w:val="Prrafodelista"/>
        <w:numPr>
          <w:ilvl w:val="0"/>
          <w:numId w:val="28"/>
        </w:numPr>
        <w:rPr>
          <w:sz w:val="22"/>
        </w:rPr>
      </w:pPr>
      <w:r w:rsidRPr="00342925">
        <w:rPr>
          <w:b/>
          <w:sz w:val="22"/>
        </w:rPr>
        <w:t>El plano hepático transverso</w:t>
      </w:r>
      <w:r>
        <w:rPr>
          <w:sz w:val="22"/>
        </w:rPr>
        <w:t xml:space="preserve"> a nivel de las porciones horizontales de las ramas derecha e izquierda de la tríada portal, </w:t>
      </w:r>
      <w:r w:rsidRPr="00342925">
        <w:rPr>
          <w:sz w:val="22"/>
          <w:u w:val="single"/>
        </w:rPr>
        <w:t>divide tres de las 4 divisiones</w:t>
      </w:r>
      <w:r>
        <w:rPr>
          <w:sz w:val="22"/>
        </w:rPr>
        <w:t xml:space="preserve"> (menos la medial izquierda</w:t>
      </w:r>
      <w:r w:rsidR="00342925">
        <w:rPr>
          <w:sz w:val="22"/>
        </w:rPr>
        <w:t xml:space="preserve"> [segmento IV]</w:t>
      </w:r>
      <w:r>
        <w:rPr>
          <w:sz w:val="22"/>
        </w:rPr>
        <w:t xml:space="preserve">), creando </w:t>
      </w:r>
      <w:r w:rsidRPr="00342925">
        <w:rPr>
          <w:sz w:val="22"/>
          <w:u w:val="single"/>
        </w:rPr>
        <w:t>seis segmentos hepáticos</w:t>
      </w:r>
      <w:r>
        <w:rPr>
          <w:sz w:val="22"/>
        </w:rPr>
        <w:t xml:space="preserve"> que reciben </w:t>
      </w:r>
      <w:r w:rsidRPr="00342925">
        <w:rPr>
          <w:sz w:val="22"/>
          <w:u w:val="single"/>
        </w:rPr>
        <w:t>ramas terciarias de la tríada</w:t>
      </w:r>
      <w:r>
        <w:rPr>
          <w:sz w:val="22"/>
        </w:rPr>
        <w:t>.</w:t>
      </w:r>
    </w:p>
    <w:p w:rsidR="00EB7CF3" w:rsidRPr="00EB7CF3" w:rsidRDefault="00EB7CF3" w:rsidP="00EB7CF3">
      <w:pPr>
        <w:pStyle w:val="Prrafodelista"/>
        <w:ind w:left="360"/>
        <w:rPr>
          <w:sz w:val="22"/>
        </w:rPr>
      </w:pPr>
    </w:p>
    <w:p w:rsidR="006D0A2C" w:rsidRPr="004A7109" w:rsidRDefault="00E872BA" w:rsidP="004A7109">
      <w:pPr>
        <w:pStyle w:val="Prrafodelista"/>
        <w:numPr>
          <w:ilvl w:val="0"/>
          <w:numId w:val="28"/>
        </w:numPr>
        <w:rPr>
          <w:sz w:val="22"/>
        </w:rPr>
      </w:pPr>
      <w:r w:rsidRPr="00342925">
        <w:rPr>
          <w:b/>
          <w:sz w:val="22"/>
        </w:rPr>
        <w:t>El segmento I</w:t>
      </w:r>
      <w:r>
        <w:rPr>
          <w:sz w:val="22"/>
        </w:rPr>
        <w:t xml:space="preserve"> recibe ramas de </w:t>
      </w:r>
      <w:r w:rsidRPr="00342925">
        <w:rPr>
          <w:sz w:val="22"/>
          <w:u w:val="single"/>
        </w:rPr>
        <w:t>ambas divisiones</w:t>
      </w:r>
      <w:r>
        <w:rPr>
          <w:sz w:val="22"/>
        </w:rPr>
        <w:t xml:space="preserve"> y es drenado por sus propias venas hepáticas menores.</w:t>
      </w:r>
    </w:p>
    <w:p w:rsidR="00081057" w:rsidRDefault="00505962" w:rsidP="00081057">
      <w:pPr>
        <w:rPr>
          <w:sz w:val="22"/>
        </w:rPr>
      </w:pPr>
      <w:r w:rsidRPr="00505962">
        <w:rPr>
          <w:noProof/>
          <w:lang w:val="es-GT" w:eastAsia="es-GT"/>
        </w:rPr>
        <w:t xml:space="preserve">   </w:t>
      </w:r>
    </w:p>
    <w:p w:rsidR="00081057" w:rsidRDefault="00081057" w:rsidP="00081057">
      <w:pPr>
        <w:rPr>
          <w:sz w:val="22"/>
        </w:rPr>
      </w:pPr>
    </w:p>
    <w:p w:rsidR="00081057" w:rsidRDefault="00081057" w:rsidP="00081057">
      <w:pPr>
        <w:rPr>
          <w:sz w:val="22"/>
        </w:rPr>
      </w:pPr>
    </w:p>
    <w:p w:rsidR="00081057" w:rsidRDefault="00081057" w:rsidP="00081057">
      <w:pPr>
        <w:rPr>
          <w:sz w:val="22"/>
        </w:rPr>
      </w:pPr>
    </w:p>
    <w:p w:rsidR="00081057" w:rsidRDefault="00EB7CF3" w:rsidP="00EB7CF3">
      <w:pPr>
        <w:pStyle w:val="Ttulo2"/>
      </w:pPr>
      <w:r>
        <w:lastRenderedPageBreak/>
        <w:t>Vascularización del hígado</w:t>
      </w:r>
    </w:p>
    <w:p w:rsidR="00081057" w:rsidRPr="00517753" w:rsidRDefault="003C6873" w:rsidP="00517753">
      <w:pPr>
        <w:pStyle w:val="Prrafodelista"/>
        <w:numPr>
          <w:ilvl w:val="0"/>
          <w:numId w:val="29"/>
        </w:numPr>
        <w:rPr>
          <w:sz w:val="22"/>
        </w:rPr>
      </w:pPr>
      <w:r w:rsidRPr="00517753">
        <w:rPr>
          <w:sz w:val="22"/>
        </w:rPr>
        <w:t xml:space="preserve">Recibe sangre de dos fuentes una </w:t>
      </w:r>
      <w:r w:rsidRPr="00517753">
        <w:rPr>
          <w:b/>
          <w:sz w:val="22"/>
        </w:rPr>
        <w:t>venosa dominante</w:t>
      </w:r>
      <w:r w:rsidRPr="00517753">
        <w:rPr>
          <w:sz w:val="22"/>
        </w:rPr>
        <w:t xml:space="preserve"> (</w:t>
      </w:r>
      <w:r w:rsidRPr="00517753">
        <w:rPr>
          <w:sz w:val="22"/>
          <w:u w:val="single"/>
        </w:rPr>
        <w:t>vena porta 75%-80%)</w:t>
      </w:r>
      <w:r w:rsidRPr="00517753">
        <w:rPr>
          <w:sz w:val="22"/>
        </w:rPr>
        <w:t xml:space="preserve"> y una </w:t>
      </w:r>
      <w:r w:rsidRPr="00517753">
        <w:rPr>
          <w:b/>
          <w:sz w:val="22"/>
        </w:rPr>
        <w:t xml:space="preserve">arterial </w:t>
      </w:r>
      <w:r w:rsidRPr="00517753">
        <w:rPr>
          <w:sz w:val="22"/>
        </w:rPr>
        <w:t>(arteria hepática).</w:t>
      </w:r>
    </w:p>
    <w:p w:rsidR="00081057" w:rsidRPr="00517753" w:rsidRDefault="003C6873" w:rsidP="00517753">
      <w:pPr>
        <w:pStyle w:val="Prrafodelista"/>
        <w:numPr>
          <w:ilvl w:val="0"/>
          <w:numId w:val="29"/>
        </w:numPr>
        <w:rPr>
          <w:sz w:val="22"/>
        </w:rPr>
      </w:pPr>
      <w:r w:rsidRPr="00517753">
        <w:rPr>
          <w:sz w:val="22"/>
        </w:rPr>
        <w:t xml:space="preserve">La sangre de la </w:t>
      </w:r>
      <w:r w:rsidRPr="00517753">
        <w:rPr>
          <w:b/>
          <w:sz w:val="22"/>
        </w:rPr>
        <w:t>vena Porta</w:t>
      </w:r>
      <w:r w:rsidRPr="00517753">
        <w:rPr>
          <w:sz w:val="22"/>
        </w:rPr>
        <w:t xml:space="preserve"> contiene </w:t>
      </w:r>
      <w:r w:rsidRPr="00517753">
        <w:rPr>
          <w:sz w:val="22"/>
          <w:u w:val="single"/>
        </w:rPr>
        <w:t>40% de oxígeno</w:t>
      </w:r>
      <w:r w:rsidRPr="00517753">
        <w:rPr>
          <w:sz w:val="22"/>
        </w:rPr>
        <w:t xml:space="preserve"> e irriga el </w:t>
      </w:r>
      <w:r w:rsidRPr="00517753">
        <w:rPr>
          <w:b/>
          <w:sz w:val="22"/>
        </w:rPr>
        <w:t>parénquima</w:t>
      </w:r>
      <w:r w:rsidRPr="00517753">
        <w:rPr>
          <w:sz w:val="22"/>
        </w:rPr>
        <w:t xml:space="preserve"> hepático.</w:t>
      </w:r>
    </w:p>
    <w:p w:rsidR="00517753" w:rsidRPr="00517753" w:rsidRDefault="00517753" w:rsidP="00517753">
      <w:pPr>
        <w:pStyle w:val="Prrafodelista"/>
        <w:numPr>
          <w:ilvl w:val="1"/>
          <w:numId w:val="29"/>
        </w:numPr>
        <w:rPr>
          <w:sz w:val="22"/>
        </w:rPr>
      </w:pPr>
      <w:r w:rsidRPr="00517753">
        <w:rPr>
          <w:b/>
          <w:sz w:val="22"/>
        </w:rPr>
        <w:t>Corta y ancha</w:t>
      </w:r>
      <w:r w:rsidRPr="00517753">
        <w:rPr>
          <w:sz w:val="22"/>
        </w:rPr>
        <w:t xml:space="preserve">, se forma por la unión de la </w:t>
      </w:r>
      <w:r w:rsidRPr="00517753">
        <w:rPr>
          <w:b/>
          <w:sz w:val="22"/>
        </w:rPr>
        <w:t>VMS y la esplénica</w:t>
      </w:r>
      <w:r w:rsidRPr="00517753">
        <w:rPr>
          <w:sz w:val="22"/>
        </w:rPr>
        <w:t xml:space="preserve"> posterior al cuello del páncreas.</w:t>
      </w:r>
    </w:p>
    <w:p w:rsidR="00517753" w:rsidRPr="00517753" w:rsidRDefault="00517753" w:rsidP="00517753">
      <w:pPr>
        <w:pStyle w:val="Prrafodelista"/>
        <w:numPr>
          <w:ilvl w:val="1"/>
          <w:numId w:val="29"/>
        </w:numPr>
        <w:rPr>
          <w:sz w:val="22"/>
        </w:rPr>
      </w:pPr>
      <w:r w:rsidRPr="00517753">
        <w:rPr>
          <w:sz w:val="22"/>
        </w:rPr>
        <w:t xml:space="preserve">Asciende anterior a la VCI en el </w:t>
      </w:r>
      <w:r w:rsidRPr="00517753">
        <w:rPr>
          <w:b/>
          <w:sz w:val="22"/>
        </w:rPr>
        <w:t>ligamento hepatoduodenal</w:t>
      </w:r>
      <w:r w:rsidRPr="00517753">
        <w:rPr>
          <w:sz w:val="22"/>
        </w:rPr>
        <w:t>.</w:t>
      </w:r>
    </w:p>
    <w:p w:rsidR="00270E61" w:rsidRPr="00270E61" w:rsidRDefault="00270E61" w:rsidP="00270E61">
      <w:pPr>
        <w:pStyle w:val="Prrafodelista"/>
        <w:ind w:left="360"/>
        <w:rPr>
          <w:sz w:val="22"/>
        </w:rPr>
      </w:pPr>
    </w:p>
    <w:p w:rsidR="003C6873" w:rsidRPr="00517753" w:rsidRDefault="003C6873" w:rsidP="00517753">
      <w:pPr>
        <w:pStyle w:val="Prrafodelista"/>
        <w:numPr>
          <w:ilvl w:val="0"/>
          <w:numId w:val="29"/>
        </w:numPr>
        <w:rPr>
          <w:sz w:val="22"/>
        </w:rPr>
      </w:pPr>
      <w:r w:rsidRPr="00517753">
        <w:rPr>
          <w:b/>
          <w:sz w:val="22"/>
        </w:rPr>
        <w:t>La arteria hepática propia</w:t>
      </w:r>
      <w:r w:rsidRPr="00517753">
        <w:rPr>
          <w:sz w:val="22"/>
        </w:rPr>
        <w:t xml:space="preserve"> supone 20%-25% de la irrigación hepática se distribuye por estructuras extraparenquimatosas (</w:t>
      </w:r>
      <w:r w:rsidRPr="00517753">
        <w:rPr>
          <w:b/>
          <w:sz w:val="22"/>
        </w:rPr>
        <w:t>conductos biliares intrahepáticos)</w:t>
      </w:r>
    </w:p>
    <w:p w:rsidR="00517753" w:rsidRDefault="00117F54" w:rsidP="00270E61">
      <w:pPr>
        <w:pStyle w:val="Prrafodelista"/>
        <w:numPr>
          <w:ilvl w:val="1"/>
          <w:numId w:val="29"/>
        </w:numPr>
        <w:rPr>
          <w:sz w:val="22"/>
        </w:rPr>
      </w:pPr>
      <w:r>
        <w:rPr>
          <w:sz w:val="22"/>
        </w:rPr>
        <w:t>T</w:t>
      </w:r>
      <w:r w:rsidR="00517753" w:rsidRPr="00517753">
        <w:rPr>
          <w:sz w:val="22"/>
        </w:rPr>
        <w:t>ronco celíaco</w:t>
      </w:r>
      <w:r>
        <w:rPr>
          <w:sz w:val="22"/>
        </w:rPr>
        <w:t xml:space="preserve"> </w:t>
      </w:r>
      <w:r w:rsidRPr="00117F54">
        <w:rPr>
          <w:sz w:val="22"/>
        </w:rPr>
        <w:sym w:font="Wingdings" w:char="F0E0"/>
      </w:r>
      <w:r>
        <w:rPr>
          <w:sz w:val="22"/>
        </w:rPr>
        <w:t xml:space="preserve"> arteria hepática común </w:t>
      </w:r>
      <w:r w:rsidRPr="00117F54">
        <w:rPr>
          <w:sz w:val="22"/>
        </w:rPr>
        <w:sym w:font="Wingdings" w:char="F0E0"/>
      </w:r>
      <w:r>
        <w:rPr>
          <w:sz w:val="22"/>
        </w:rPr>
        <w:t xml:space="preserve"> arteria hepática propia </w:t>
      </w:r>
      <w:r w:rsidRPr="00117F54">
        <w:rPr>
          <w:sz w:val="22"/>
        </w:rPr>
        <w:sym w:font="Wingdings" w:char="F0E0"/>
      </w:r>
      <w:r>
        <w:rPr>
          <w:sz w:val="22"/>
        </w:rPr>
        <w:t xml:space="preserve"> </w:t>
      </w:r>
      <w:r w:rsidRPr="00117F54">
        <w:rPr>
          <w:b/>
          <w:sz w:val="22"/>
        </w:rPr>
        <w:t>ramas derecha e izquierda</w:t>
      </w:r>
      <w:r>
        <w:rPr>
          <w:sz w:val="22"/>
        </w:rPr>
        <w:t xml:space="preserve"> (</w:t>
      </w:r>
      <w:r w:rsidRPr="00117F54">
        <w:rPr>
          <w:b/>
          <w:sz w:val="22"/>
        </w:rPr>
        <w:t>primarias</w:t>
      </w:r>
      <w:r>
        <w:rPr>
          <w:sz w:val="22"/>
        </w:rPr>
        <w:t xml:space="preserve">) </w:t>
      </w:r>
      <w:r w:rsidRPr="00117F54">
        <w:rPr>
          <w:sz w:val="22"/>
        </w:rPr>
        <w:sym w:font="Wingdings" w:char="F0E0"/>
      </w:r>
      <w:r>
        <w:rPr>
          <w:sz w:val="22"/>
        </w:rPr>
        <w:t xml:space="preserve"> </w:t>
      </w:r>
      <w:r w:rsidRPr="00117F54">
        <w:rPr>
          <w:b/>
          <w:sz w:val="22"/>
        </w:rPr>
        <w:t>ramificaciones secundarias</w:t>
      </w:r>
      <w:r>
        <w:rPr>
          <w:sz w:val="22"/>
        </w:rPr>
        <w:t xml:space="preserve"> (irrigan divisiones mediales y laterales) </w:t>
      </w:r>
      <w:r w:rsidRPr="00117F54">
        <w:rPr>
          <w:sz w:val="22"/>
        </w:rPr>
        <w:sym w:font="Wingdings" w:char="F0E0"/>
      </w:r>
      <w:r>
        <w:rPr>
          <w:sz w:val="22"/>
        </w:rPr>
        <w:t xml:space="preserve"> </w:t>
      </w:r>
      <w:r w:rsidRPr="00117F54">
        <w:rPr>
          <w:sz w:val="22"/>
          <w:u w:val="single"/>
        </w:rPr>
        <w:t>3 de las 4 ramas</w:t>
      </w:r>
      <w:r>
        <w:rPr>
          <w:sz w:val="22"/>
        </w:rPr>
        <w:t xml:space="preserve"> 2rias dan </w:t>
      </w:r>
      <w:r w:rsidRPr="00117F54">
        <w:rPr>
          <w:b/>
          <w:sz w:val="22"/>
        </w:rPr>
        <w:t>ramas terciarias</w:t>
      </w:r>
      <w:r>
        <w:rPr>
          <w:sz w:val="22"/>
        </w:rPr>
        <w:t xml:space="preserve"> para irrigar </w:t>
      </w:r>
      <w:r w:rsidRPr="00117F54">
        <w:rPr>
          <w:sz w:val="22"/>
          <w:u w:val="single"/>
        </w:rPr>
        <w:t>7 de los 8 segmentos del hígado</w:t>
      </w:r>
      <w:r>
        <w:rPr>
          <w:sz w:val="22"/>
        </w:rPr>
        <w:t>).</w:t>
      </w:r>
    </w:p>
    <w:p w:rsidR="008D701D" w:rsidRPr="00517753" w:rsidRDefault="008D701D" w:rsidP="008D701D">
      <w:pPr>
        <w:pStyle w:val="Prrafodelista"/>
        <w:ind w:left="1080"/>
        <w:rPr>
          <w:sz w:val="22"/>
        </w:rPr>
      </w:pPr>
    </w:p>
    <w:p w:rsidR="00081057" w:rsidRPr="00074A91" w:rsidRDefault="00074A91" w:rsidP="00074A91">
      <w:pPr>
        <w:pStyle w:val="Prrafodelista"/>
        <w:numPr>
          <w:ilvl w:val="0"/>
          <w:numId w:val="30"/>
        </w:numPr>
        <w:rPr>
          <w:sz w:val="22"/>
        </w:rPr>
      </w:pPr>
      <w:r w:rsidRPr="00074A91">
        <w:rPr>
          <w:b/>
          <w:sz w:val="22"/>
        </w:rPr>
        <w:t>La vena porta</w:t>
      </w:r>
      <w:r w:rsidRPr="00074A91">
        <w:rPr>
          <w:sz w:val="22"/>
        </w:rPr>
        <w:t xml:space="preserve"> también </w:t>
      </w:r>
      <w:r w:rsidRPr="00074A91">
        <w:rPr>
          <w:sz w:val="22"/>
          <w:u w:val="single"/>
        </w:rPr>
        <w:t>sigue la misma división</w:t>
      </w:r>
      <w:r w:rsidRPr="00074A91">
        <w:rPr>
          <w:sz w:val="22"/>
        </w:rPr>
        <w:t xml:space="preserve"> que la hepática para irrigar de la misma manera.</w:t>
      </w:r>
    </w:p>
    <w:p w:rsidR="00074A91" w:rsidRDefault="00074A91" w:rsidP="00081057">
      <w:pPr>
        <w:rPr>
          <w:sz w:val="22"/>
        </w:rPr>
      </w:pPr>
    </w:p>
    <w:p w:rsidR="003A6921" w:rsidRDefault="003A6921" w:rsidP="003A6921">
      <w:pPr>
        <w:pStyle w:val="Ttulo3"/>
      </w:pPr>
      <w:r>
        <w:t>Drenaje Venoso</w:t>
      </w:r>
    </w:p>
    <w:p w:rsidR="00270E61" w:rsidRPr="00074A91" w:rsidRDefault="00270E61" w:rsidP="00074A91">
      <w:pPr>
        <w:pStyle w:val="Prrafodelista"/>
        <w:numPr>
          <w:ilvl w:val="0"/>
          <w:numId w:val="30"/>
        </w:numPr>
        <w:rPr>
          <w:sz w:val="22"/>
        </w:rPr>
      </w:pPr>
      <w:r w:rsidRPr="00074A91">
        <w:rPr>
          <w:sz w:val="22"/>
        </w:rPr>
        <w:t xml:space="preserve">Entre los segmentos se encuentran las </w:t>
      </w:r>
      <w:r w:rsidRPr="005F3BE7">
        <w:rPr>
          <w:b/>
          <w:sz w:val="22"/>
        </w:rPr>
        <w:t>venas hepáticas derecha,</w:t>
      </w:r>
      <w:r w:rsidR="006F00FC" w:rsidRPr="005F3BE7">
        <w:rPr>
          <w:b/>
          <w:sz w:val="22"/>
        </w:rPr>
        <w:t xml:space="preserve"> </w:t>
      </w:r>
      <w:r w:rsidRPr="005F3BE7">
        <w:rPr>
          <w:b/>
          <w:sz w:val="22"/>
        </w:rPr>
        <w:t>intermedia e izquierda intersegmentarias</w:t>
      </w:r>
      <w:r w:rsidRPr="00074A91">
        <w:rPr>
          <w:sz w:val="22"/>
        </w:rPr>
        <w:t>, drenan partes de los segmentos adyacentes.</w:t>
      </w:r>
    </w:p>
    <w:p w:rsidR="00081057" w:rsidRPr="00074A91" w:rsidRDefault="00270E61" w:rsidP="00074A91">
      <w:pPr>
        <w:pStyle w:val="Prrafodelista"/>
        <w:numPr>
          <w:ilvl w:val="0"/>
          <w:numId w:val="30"/>
        </w:numPr>
        <w:rPr>
          <w:sz w:val="22"/>
        </w:rPr>
      </w:pPr>
      <w:r w:rsidRPr="005F3BE7">
        <w:rPr>
          <w:b/>
          <w:sz w:val="22"/>
        </w:rPr>
        <w:t xml:space="preserve">Venas colectores </w:t>
      </w:r>
      <w:r w:rsidRPr="005F3BE7">
        <w:rPr>
          <w:b/>
        </w:rPr>
        <w:sym w:font="Wingdings" w:char="F0E0"/>
      </w:r>
      <w:r w:rsidRPr="005F3BE7">
        <w:rPr>
          <w:b/>
          <w:sz w:val="22"/>
        </w:rPr>
        <w:t xml:space="preserve"> Venas centrales </w:t>
      </w:r>
      <w:r w:rsidRPr="005F3BE7">
        <w:rPr>
          <w:b/>
        </w:rPr>
        <w:sym w:font="Wingdings" w:char="F0E0"/>
      </w:r>
      <w:r w:rsidRPr="005F3BE7">
        <w:rPr>
          <w:b/>
          <w:sz w:val="22"/>
        </w:rPr>
        <w:t xml:space="preserve"> venas hepáticas </w:t>
      </w:r>
      <w:r w:rsidRPr="005F3BE7">
        <w:rPr>
          <w:b/>
        </w:rPr>
        <w:sym w:font="Wingdings" w:char="F0E0"/>
      </w:r>
      <w:r w:rsidRPr="005F3BE7">
        <w:rPr>
          <w:b/>
          <w:sz w:val="22"/>
        </w:rPr>
        <w:t xml:space="preserve"> VCI</w:t>
      </w:r>
      <w:r w:rsidRPr="00074A91">
        <w:rPr>
          <w:sz w:val="22"/>
        </w:rPr>
        <w:t xml:space="preserve"> (la unión ayuda a mantener el hígado en su lugar)</w:t>
      </w:r>
    </w:p>
    <w:p w:rsidR="00081057" w:rsidRDefault="00081057" w:rsidP="00081057">
      <w:pPr>
        <w:rPr>
          <w:sz w:val="22"/>
        </w:rPr>
      </w:pPr>
    </w:p>
    <w:p w:rsidR="00081057" w:rsidRDefault="008413EA" w:rsidP="00940ED3">
      <w:pPr>
        <w:pStyle w:val="Ttulo3"/>
      </w:pPr>
      <w:r>
        <w:t>Drenaje Linfático</w:t>
      </w:r>
    </w:p>
    <w:p w:rsidR="00081057" w:rsidRPr="004C4AD1" w:rsidRDefault="008413EA" w:rsidP="004C4AD1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4C4AD1">
        <w:rPr>
          <w:sz w:val="22"/>
        </w:rPr>
        <w:t xml:space="preserve">Importante productor de linfa entre </w:t>
      </w:r>
      <w:r w:rsidRPr="004C4AD1">
        <w:rPr>
          <w:b/>
          <w:sz w:val="22"/>
        </w:rPr>
        <w:t>¼ y ½ de la linfa</w:t>
      </w:r>
      <w:r w:rsidRPr="004C4AD1">
        <w:rPr>
          <w:sz w:val="22"/>
        </w:rPr>
        <w:t xml:space="preserve"> que recibe el </w:t>
      </w:r>
      <w:r w:rsidRPr="004C4AD1">
        <w:rPr>
          <w:sz w:val="22"/>
          <w:u w:val="single"/>
        </w:rPr>
        <w:t>conducto torácico</w:t>
      </w:r>
      <w:r w:rsidRPr="004C4AD1">
        <w:rPr>
          <w:sz w:val="22"/>
        </w:rPr>
        <w:t xml:space="preserve"> procede del </w:t>
      </w:r>
      <w:r w:rsidRPr="004C4AD1">
        <w:rPr>
          <w:b/>
          <w:sz w:val="22"/>
        </w:rPr>
        <w:t>hígado</w:t>
      </w:r>
      <w:r w:rsidRPr="004C4AD1">
        <w:rPr>
          <w:sz w:val="22"/>
        </w:rPr>
        <w:t>.</w:t>
      </w:r>
    </w:p>
    <w:p w:rsidR="008413EA" w:rsidRPr="004C4AD1" w:rsidRDefault="008413EA" w:rsidP="004C4AD1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4C4AD1">
        <w:rPr>
          <w:b/>
          <w:sz w:val="22"/>
        </w:rPr>
        <w:t>Vasos linfáticos superficiales</w:t>
      </w:r>
      <w:r w:rsidRPr="004C4AD1">
        <w:rPr>
          <w:sz w:val="22"/>
        </w:rPr>
        <w:t xml:space="preserve"> (en la cápsula fibrosa del hígado subperitoneal)</w:t>
      </w:r>
    </w:p>
    <w:p w:rsidR="008D38CA" w:rsidRPr="004C4AD1" w:rsidRDefault="008D38CA" w:rsidP="004C4AD1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4C4AD1">
        <w:rPr>
          <w:b/>
          <w:sz w:val="22"/>
        </w:rPr>
        <w:t xml:space="preserve">Linfáticos superficiales </w:t>
      </w:r>
      <w:r w:rsidRPr="008D38CA">
        <w:rPr>
          <w:b/>
        </w:rPr>
        <w:sym w:font="Wingdings" w:char="F0E0"/>
      </w:r>
      <w:r w:rsidRPr="004C4AD1">
        <w:rPr>
          <w:b/>
          <w:sz w:val="22"/>
        </w:rPr>
        <w:t xml:space="preserve"> </w:t>
      </w:r>
      <w:r w:rsidRPr="004C4AD1">
        <w:rPr>
          <w:sz w:val="22"/>
        </w:rPr>
        <w:t>nódulos</w:t>
      </w:r>
      <w:r w:rsidRPr="004C4AD1">
        <w:rPr>
          <w:b/>
          <w:sz w:val="22"/>
        </w:rPr>
        <w:t xml:space="preserve"> linfáticos hepáticos (</w:t>
      </w:r>
      <w:r w:rsidRPr="004C4AD1">
        <w:rPr>
          <w:sz w:val="22"/>
        </w:rPr>
        <w:t>a lo largo de vasos y conductos hepáticos en el omento menor</w:t>
      </w:r>
      <w:r w:rsidRPr="004C4AD1">
        <w:rPr>
          <w:b/>
          <w:sz w:val="22"/>
        </w:rPr>
        <w:t xml:space="preserve">) </w:t>
      </w:r>
      <w:r w:rsidRPr="008D38CA">
        <w:sym w:font="Wingdings" w:char="F0E0"/>
      </w:r>
      <w:r w:rsidRPr="004C4AD1">
        <w:rPr>
          <w:sz w:val="22"/>
        </w:rPr>
        <w:t xml:space="preserve"> nódulos </w:t>
      </w:r>
      <w:r w:rsidRPr="004C4AD1">
        <w:rPr>
          <w:b/>
          <w:sz w:val="22"/>
        </w:rPr>
        <w:t>linfáticos celíacos</w:t>
      </w:r>
      <w:r w:rsidRPr="004C4AD1">
        <w:rPr>
          <w:sz w:val="22"/>
        </w:rPr>
        <w:t xml:space="preserve"> </w:t>
      </w:r>
      <w:r w:rsidRPr="008D38CA">
        <w:sym w:font="Wingdings" w:char="F0E0"/>
      </w:r>
      <w:r w:rsidRPr="004C4AD1">
        <w:rPr>
          <w:sz w:val="22"/>
        </w:rPr>
        <w:t xml:space="preserve"> </w:t>
      </w:r>
      <w:r w:rsidRPr="004C4AD1">
        <w:rPr>
          <w:b/>
          <w:sz w:val="22"/>
        </w:rPr>
        <w:t>cisterna del quilo</w:t>
      </w:r>
      <w:r w:rsidRPr="004C4AD1">
        <w:rPr>
          <w:sz w:val="22"/>
        </w:rPr>
        <w:t xml:space="preserve"> (saco dilatado en el extremo inferior del conducto torácico.</w:t>
      </w:r>
      <w:r w:rsidR="00B508A6" w:rsidRPr="00B508A6">
        <w:rPr>
          <w:noProof/>
          <w:lang w:val="es-GT" w:eastAsia="es-GT"/>
        </w:rPr>
        <w:t xml:space="preserve"> </w:t>
      </w:r>
    </w:p>
    <w:p w:rsidR="00434FC7" w:rsidRDefault="000332AE" w:rsidP="004C4AD1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4C4AD1">
        <w:rPr>
          <w:sz w:val="22"/>
        </w:rPr>
        <w:t xml:space="preserve">Linfáticos </w:t>
      </w:r>
      <w:r w:rsidRPr="004C4AD1">
        <w:rPr>
          <w:b/>
          <w:sz w:val="22"/>
        </w:rPr>
        <w:t>superficiales de la cara diafragmática y visceral</w:t>
      </w:r>
      <w:r w:rsidRPr="004C4AD1">
        <w:rPr>
          <w:sz w:val="22"/>
        </w:rPr>
        <w:t xml:space="preserve"> </w:t>
      </w:r>
      <w:r w:rsidRPr="000332AE">
        <w:sym w:font="Wingdings" w:char="F0E0"/>
      </w:r>
      <w:r w:rsidRPr="004C4AD1">
        <w:rPr>
          <w:sz w:val="22"/>
        </w:rPr>
        <w:t xml:space="preserve"> </w:t>
      </w:r>
      <w:r w:rsidRPr="004C4AD1">
        <w:rPr>
          <w:b/>
          <w:sz w:val="22"/>
        </w:rPr>
        <w:t>área desnuda del hígado</w:t>
      </w:r>
      <w:r w:rsidRPr="004C4AD1">
        <w:rPr>
          <w:sz w:val="22"/>
        </w:rPr>
        <w:t xml:space="preserve"> </w:t>
      </w:r>
      <w:r w:rsidRPr="000332AE">
        <w:sym w:font="Wingdings" w:char="F0E0"/>
      </w:r>
      <w:r w:rsidRPr="004C4AD1">
        <w:rPr>
          <w:sz w:val="22"/>
        </w:rPr>
        <w:t xml:space="preserve"> nódulos linfáticos </w:t>
      </w:r>
      <w:r w:rsidRPr="004C4AD1">
        <w:rPr>
          <w:b/>
          <w:sz w:val="22"/>
        </w:rPr>
        <w:t>frénicos o linfáticos profundos</w:t>
      </w:r>
      <w:r w:rsidRPr="004C4AD1">
        <w:rPr>
          <w:sz w:val="22"/>
        </w:rPr>
        <w:t xml:space="preserve"> (acompañan venas hepáticas hasta VCI) </w:t>
      </w:r>
      <w:r w:rsidRPr="000332AE">
        <w:sym w:font="Wingdings" w:char="F0E0"/>
      </w:r>
      <w:r w:rsidRPr="004C4AD1">
        <w:rPr>
          <w:sz w:val="22"/>
        </w:rPr>
        <w:t xml:space="preserve"> nódulos linfáticos </w:t>
      </w:r>
      <w:r w:rsidRPr="004C4AD1">
        <w:rPr>
          <w:b/>
          <w:sz w:val="22"/>
        </w:rPr>
        <w:t>mediastínicos posteriores</w:t>
      </w:r>
      <w:r w:rsidRPr="004C4AD1">
        <w:rPr>
          <w:sz w:val="22"/>
        </w:rPr>
        <w:t xml:space="preserve"> </w:t>
      </w:r>
      <w:r w:rsidRPr="000332AE">
        <w:sym w:font="Wingdings" w:char="F0E0"/>
      </w:r>
      <w:r w:rsidRPr="004C4AD1">
        <w:rPr>
          <w:sz w:val="22"/>
        </w:rPr>
        <w:t xml:space="preserve"> </w:t>
      </w:r>
      <w:r w:rsidRPr="004C4AD1">
        <w:rPr>
          <w:b/>
          <w:sz w:val="22"/>
        </w:rPr>
        <w:t>conducto linfáticos derecho y torácico</w:t>
      </w:r>
      <w:r w:rsidRPr="004C4AD1">
        <w:rPr>
          <w:sz w:val="22"/>
        </w:rPr>
        <w:t>.</w:t>
      </w:r>
    </w:p>
    <w:p w:rsidR="000D2728" w:rsidRDefault="000D2728" w:rsidP="000D2728">
      <w:pPr>
        <w:pStyle w:val="Prrafodelista"/>
        <w:ind w:left="360"/>
        <w:rPr>
          <w:sz w:val="22"/>
        </w:rPr>
      </w:pPr>
    </w:p>
    <w:p w:rsidR="004C4AD1" w:rsidRDefault="004C4AD1" w:rsidP="004C4AD1">
      <w:pPr>
        <w:pStyle w:val="Prrafodelista"/>
        <w:numPr>
          <w:ilvl w:val="0"/>
          <w:numId w:val="31"/>
        </w:numPr>
        <w:ind w:left="360"/>
        <w:rPr>
          <w:sz w:val="22"/>
        </w:rPr>
      </w:pPr>
      <w:r>
        <w:rPr>
          <w:sz w:val="22"/>
        </w:rPr>
        <w:t>Otros linfáticos siguen:</w:t>
      </w:r>
    </w:p>
    <w:p w:rsidR="004C4AD1" w:rsidRDefault="000D2728" w:rsidP="004C4AD1">
      <w:pPr>
        <w:pStyle w:val="Prrafodelista"/>
        <w:numPr>
          <w:ilvl w:val="0"/>
          <w:numId w:val="31"/>
        </w:numPr>
        <w:ind w:left="360"/>
        <w:rPr>
          <w:sz w:val="22"/>
        </w:rPr>
      </w:pPr>
      <w:r>
        <w:rPr>
          <w:sz w:val="22"/>
        </w:rPr>
        <w:t>C</w:t>
      </w:r>
      <w:r w:rsidR="004C4AD1">
        <w:rPr>
          <w:sz w:val="22"/>
        </w:rPr>
        <w:t xml:space="preserve">ara posterior del lóbulo izquierdo hacia el hiato esofágico del diafragma </w:t>
      </w:r>
      <w:r w:rsidR="004C4AD1" w:rsidRPr="004C4AD1">
        <w:rPr>
          <w:sz w:val="22"/>
        </w:rPr>
        <w:sym w:font="Wingdings" w:char="F0E0"/>
      </w:r>
      <w:r w:rsidR="004C4AD1">
        <w:rPr>
          <w:sz w:val="22"/>
        </w:rPr>
        <w:t xml:space="preserve"> </w:t>
      </w:r>
      <w:r w:rsidR="004C4AD1" w:rsidRPr="004C4AD1">
        <w:rPr>
          <w:b/>
          <w:sz w:val="22"/>
        </w:rPr>
        <w:t>nódulos gástricos izquierdos</w:t>
      </w:r>
      <w:r w:rsidR="004C4AD1">
        <w:rPr>
          <w:sz w:val="22"/>
        </w:rPr>
        <w:t>.</w:t>
      </w:r>
    </w:p>
    <w:p w:rsidR="000D2728" w:rsidRDefault="000D2728" w:rsidP="004C4AD1">
      <w:pPr>
        <w:pStyle w:val="Prrafodelista"/>
        <w:numPr>
          <w:ilvl w:val="0"/>
          <w:numId w:val="31"/>
        </w:numPr>
        <w:ind w:left="360"/>
        <w:rPr>
          <w:sz w:val="22"/>
        </w:rPr>
      </w:pPr>
      <w:r>
        <w:rPr>
          <w:sz w:val="22"/>
        </w:rPr>
        <w:t xml:space="preserve">Cara diafragmática central anterior a lo largo del ligamento falciforme </w:t>
      </w:r>
      <w:r w:rsidRPr="000D2728">
        <w:rPr>
          <w:sz w:val="22"/>
        </w:rPr>
        <w:sym w:font="Wingdings" w:char="F0E0"/>
      </w:r>
      <w:r>
        <w:rPr>
          <w:sz w:val="22"/>
        </w:rPr>
        <w:t xml:space="preserve"> </w:t>
      </w:r>
      <w:r w:rsidRPr="000D2728">
        <w:rPr>
          <w:b/>
          <w:sz w:val="22"/>
        </w:rPr>
        <w:t>nódulos linfáticos paraesternales</w:t>
      </w:r>
      <w:r>
        <w:rPr>
          <w:sz w:val="22"/>
        </w:rPr>
        <w:t>.</w:t>
      </w:r>
    </w:p>
    <w:p w:rsidR="000D2728" w:rsidRPr="004C4AD1" w:rsidRDefault="000D2728" w:rsidP="004C4AD1">
      <w:pPr>
        <w:pStyle w:val="Prrafodelista"/>
        <w:numPr>
          <w:ilvl w:val="0"/>
          <w:numId w:val="31"/>
        </w:numPr>
        <w:ind w:left="360"/>
        <w:rPr>
          <w:sz w:val="22"/>
        </w:rPr>
      </w:pPr>
      <w:r>
        <w:rPr>
          <w:sz w:val="22"/>
        </w:rPr>
        <w:t xml:space="preserve">Ligamento redondo </w:t>
      </w:r>
      <w:r w:rsidRPr="000D2728">
        <w:rPr>
          <w:sz w:val="22"/>
        </w:rPr>
        <w:sym w:font="Wingdings" w:char="F0E0"/>
      </w:r>
      <w:r>
        <w:rPr>
          <w:sz w:val="22"/>
        </w:rPr>
        <w:t xml:space="preserve"> </w:t>
      </w:r>
      <w:r w:rsidRPr="000D2728">
        <w:rPr>
          <w:b/>
          <w:sz w:val="22"/>
        </w:rPr>
        <w:t>vasos linfáticos de la pared anterior del abdomen</w:t>
      </w:r>
      <w:r>
        <w:rPr>
          <w:sz w:val="22"/>
        </w:rPr>
        <w:t>.</w:t>
      </w:r>
    </w:p>
    <w:p w:rsidR="000332AE" w:rsidRPr="008D38CA" w:rsidRDefault="000332AE" w:rsidP="004C4AD1">
      <w:pPr>
        <w:rPr>
          <w:sz w:val="22"/>
        </w:rPr>
      </w:pPr>
    </w:p>
    <w:p w:rsidR="008413EA" w:rsidRPr="004C4AD1" w:rsidRDefault="008413EA" w:rsidP="004C4AD1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4C4AD1">
        <w:rPr>
          <w:b/>
          <w:sz w:val="22"/>
        </w:rPr>
        <w:t>Vasos linfáticos profundos</w:t>
      </w:r>
      <w:r w:rsidRPr="004C4AD1">
        <w:rPr>
          <w:sz w:val="22"/>
        </w:rPr>
        <w:t xml:space="preserve"> (en el tejido conecto acompañan las ramificaciones de la tríada portal y venas hepáticas)</w:t>
      </w:r>
    </w:p>
    <w:p w:rsidR="008D38CA" w:rsidRDefault="003536D1" w:rsidP="00081057">
      <w:pPr>
        <w:rPr>
          <w:sz w:val="22"/>
        </w:rPr>
      </w:pPr>
      <w:r w:rsidRPr="003536D1">
        <w:rPr>
          <w:noProof/>
          <w:lang w:val="es-GT" w:eastAsia="es-GT"/>
        </w:rPr>
        <w:t xml:space="preserve">   </w:t>
      </w:r>
    </w:p>
    <w:p w:rsidR="00081057" w:rsidRDefault="00952BD3" w:rsidP="00952BD3">
      <w:pPr>
        <w:pStyle w:val="Ttulo3"/>
      </w:pPr>
      <w:r>
        <w:t>Inervación del hígado</w:t>
      </w:r>
    </w:p>
    <w:p w:rsidR="00B508A6" w:rsidRPr="00B508A6" w:rsidRDefault="00B508A6" w:rsidP="00081057">
      <w:pPr>
        <w:rPr>
          <w:b/>
        </w:rPr>
      </w:pPr>
      <w:r w:rsidRPr="00B508A6">
        <w:rPr>
          <w:b/>
        </w:rPr>
        <w:t xml:space="preserve">Plexo nervioso hepático </w:t>
      </w:r>
    </w:p>
    <w:p w:rsidR="00081057" w:rsidRPr="00B508A6" w:rsidRDefault="00B508A6" w:rsidP="00B508A6">
      <w:pPr>
        <w:pStyle w:val="Prrafodelista"/>
        <w:numPr>
          <w:ilvl w:val="0"/>
          <w:numId w:val="32"/>
        </w:numPr>
        <w:rPr>
          <w:sz w:val="22"/>
        </w:rPr>
      </w:pPr>
      <w:r w:rsidRPr="00B508A6">
        <w:rPr>
          <w:sz w:val="22"/>
        </w:rPr>
        <w:t xml:space="preserve">Mayor de los derivados del </w:t>
      </w:r>
      <w:r w:rsidRPr="00B508A6">
        <w:rPr>
          <w:b/>
          <w:sz w:val="22"/>
        </w:rPr>
        <w:t>plexo celíaco</w:t>
      </w:r>
      <w:r w:rsidRPr="00B508A6">
        <w:rPr>
          <w:sz w:val="22"/>
        </w:rPr>
        <w:t>.</w:t>
      </w:r>
    </w:p>
    <w:p w:rsidR="00B508A6" w:rsidRPr="00B508A6" w:rsidRDefault="00B508A6" w:rsidP="00B508A6">
      <w:pPr>
        <w:pStyle w:val="Prrafodelista"/>
        <w:numPr>
          <w:ilvl w:val="0"/>
          <w:numId w:val="32"/>
        </w:numPr>
        <w:rPr>
          <w:sz w:val="22"/>
        </w:rPr>
      </w:pPr>
      <w:r w:rsidRPr="00B508A6">
        <w:rPr>
          <w:sz w:val="22"/>
        </w:rPr>
        <w:t xml:space="preserve">Acompaña a las ramas de la </w:t>
      </w:r>
      <w:r w:rsidRPr="00B508A6">
        <w:rPr>
          <w:b/>
          <w:sz w:val="22"/>
        </w:rPr>
        <w:t>arteria hepática propia y vena porta</w:t>
      </w:r>
      <w:r w:rsidRPr="00B508A6">
        <w:rPr>
          <w:sz w:val="22"/>
        </w:rPr>
        <w:t xml:space="preserve"> hasta el hígado.</w:t>
      </w:r>
    </w:p>
    <w:p w:rsidR="00B508A6" w:rsidRPr="00B508A6" w:rsidRDefault="00B508A6" w:rsidP="00B508A6">
      <w:pPr>
        <w:pStyle w:val="Prrafodelista"/>
        <w:numPr>
          <w:ilvl w:val="0"/>
          <w:numId w:val="32"/>
        </w:numPr>
        <w:rPr>
          <w:sz w:val="22"/>
        </w:rPr>
      </w:pPr>
      <w:r w:rsidRPr="00B508A6">
        <w:rPr>
          <w:b/>
          <w:sz w:val="22"/>
        </w:rPr>
        <w:t>Fibras simpáticas</w:t>
      </w:r>
      <w:r w:rsidRPr="00B508A6">
        <w:rPr>
          <w:sz w:val="22"/>
        </w:rPr>
        <w:t xml:space="preserve"> procedentes del</w:t>
      </w:r>
      <w:r w:rsidRPr="00B508A6">
        <w:rPr>
          <w:sz w:val="22"/>
          <w:u w:val="single"/>
        </w:rPr>
        <w:t xml:space="preserve"> plexo celíaco</w:t>
      </w:r>
    </w:p>
    <w:p w:rsidR="00B508A6" w:rsidRPr="00B508A6" w:rsidRDefault="00B508A6" w:rsidP="00B508A6">
      <w:pPr>
        <w:pStyle w:val="Prrafodelista"/>
        <w:numPr>
          <w:ilvl w:val="0"/>
          <w:numId w:val="32"/>
        </w:numPr>
        <w:rPr>
          <w:sz w:val="22"/>
        </w:rPr>
      </w:pPr>
      <w:r w:rsidRPr="00B508A6">
        <w:rPr>
          <w:b/>
          <w:sz w:val="22"/>
        </w:rPr>
        <w:t>Fibras parasimpáticas</w:t>
      </w:r>
      <w:r w:rsidRPr="00B508A6">
        <w:rPr>
          <w:sz w:val="22"/>
        </w:rPr>
        <w:t xml:space="preserve"> de los </w:t>
      </w:r>
      <w:r w:rsidRPr="00B508A6">
        <w:rPr>
          <w:sz w:val="22"/>
          <w:u w:val="single"/>
        </w:rPr>
        <w:t>troncos vagales anterior y posterior</w:t>
      </w:r>
    </w:p>
    <w:p w:rsidR="00081057" w:rsidRDefault="00B508A6" w:rsidP="00081057">
      <w:pPr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79744" behindDoc="0" locked="0" layoutInCell="1" allowOverlap="1" wp14:anchorId="06C92E12" wp14:editId="6EF92D8C">
            <wp:simplePos x="0" y="0"/>
            <wp:positionH relativeFrom="column">
              <wp:posOffset>-238760</wp:posOffset>
            </wp:positionH>
            <wp:positionV relativeFrom="paragraph">
              <wp:posOffset>-908685</wp:posOffset>
            </wp:positionV>
            <wp:extent cx="5457825" cy="3096260"/>
            <wp:effectExtent l="0" t="0" r="9525" b="8890"/>
            <wp:wrapSquare wrapText="bothSides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57825" cy="3096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057" w:rsidRDefault="00081057" w:rsidP="00081057">
      <w:pPr>
        <w:rPr>
          <w:sz w:val="22"/>
        </w:rPr>
      </w:pPr>
    </w:p>
    <w:p w:rsidR="00081057" w:rsidRDefault="00081057" w:rsidP="00081057">
      <w:pPr>
        <w:rPr>
          <w:sz w:val="22"/>
        </w:rPr>
      </w:pPr>
    </w:p>
    <w:p w:rsidR="00081057" w:rsidRDefault="00081057" w:rsidP="00081057">
      <w:pPr>
        <w:rPr>
          <w:sz w:val="22"/>
        </w:rPr>
      </w:pPr>
    </w:p>
    <w:p w:rsidR="00081057" w:rsidRDefault="00081057" w:rsidP="00081057">
      <w:pPr>
        <w:rPr>
          <w:sz w:val="22"/>
        </w:rPr>
      </w:pPr>
    </w:p>
    <w:p w:rsidR="00081057" w:rsidRDefault="00081057" w:rsidP="00081057">
      <w:pPr>
        <w:rPr>
          <w:sz w:val="22"/>
        </w:rPr>
      </w:pPr>
    </w:p>
    <w:p w:rsidR="00081057" w:rsidRDefault="00081057" w:rsidP="00081057">
      <w:pPr>
        <w:rPr>
          <w:sz w:val="22"/>
        </w:rPr>
      </w:pPr>
    </w:p>
    <w:p w:rsidR="00081057" w:rsidRDefault="00081057" w:rsidP="00081057">
      <w:pPr>
        <w:rPr>
          <w:sz w:val="22"/>
        </w:rPr>
      </w:pPr>
    </w:p>
    <w:p w:rsidR="00081057" w:rsidRDefault="00081057" w:rsidP="00081057">
      <w:pPr>
        <w:rPr>
          <w:sz w:val="22"/>
        </w:rPr>
      </w:pPr>
    </w:p>
    <w:p w:rsidR="00081057" w:rsidRDefault="00101AAD" w:rsidP="00081057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8720" behindDoc="0" locked="0" layoutInCell="1" allowOverlap="1" wp14:anchorId="1609BE11" wp14:editId="0ECD537B">
            <wp:simplePos x="0" y="0"/>
            <wp:positionH relativeFrom="column">
              <wp:posOffset>-2342515</wp:posOffset>
            </wp:positionH>
            <wp:positionV relativeFrom="paragraph">
              <wp:posOffset>398145</wp:posOffset>
            </wp:positionV>
            <wp:extent cx="4248150" cy="2743200"/>
            <wp:effectExtent l="0" t="0" r="0" b="0"/>
            <wp:wrapSquare wrapText="bothSides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4815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057" w:rsidRPr="007D1474" w:rsidRDefault="007D1474" w:rsidP="007D1474">
      <w:pPr>
        <w:pStyle w:val="Ttulo1"/>
        <w:rPr>
          <w:sz w:val="32"/>
        </w:rPr>
      </w:pPr>
      <w:r w:rsidRPr="007D1474">
        <w:rPr>
          <w:sz w:val="32"/>
        </w:rPr>
        <w:t>Conductos Biliares</w:t>
      </w:r>
    </w:p>
    <w:p w:rsidR="00081057" w:rsidRPr="00264313" w:rsidRDefault="00264313" w:rsidP="00264313">
      <w:pPr>
        <w:pStyle w:val="Prrafodelista"/>
        <w:numPr>
          <w:ilvl w:val="0"/>
          <w:numId w:val="33"/>
        </w:numPr>
        <w:rPr>
          <w:sz w:val="22"/>
        </w:rPr>
      </w:pPr>
      <w:r w:rsidRPr="00264313">
        <w:rPr>
          <w:sz w:val="22"/>
        </w:rPr>
        <w:t>Transportan bilis desde el hígado al duodeno.</w:t>
      </w:r>
    </w:p>
    <w:p w:rsidR="00264313" w:rsidRDefault="00264313" w:rsidP="00264313">
      <w:pPr>
        <w:pStyle w:val="Prrafodelista"/>
        <w:numPr>
          <w:ilvl w:val="0"/>
          <w:numId w:val="33"/>
        </w:numPr>
        <w:rPr>
          <w:sz w:val="22"/>
        </w:rPr>
      </w:pPr>
      <w:r w:rsidRPr="00620E3E">
        <w:rPr>
          <w:b/>
          <w:sz w:val="22"/>
        </w:rPr>
        <w:t>Lobulillos hepáticos hexagonales</w:t>
      </w:r>
      <w:r w:rsidRPr="00264313">
        <w:rPr>
          <w:sz w:val="22"/>
        </w:rPr>
        <w:t xml:space="preserve">, cada lobulillo posee una </w:t>
      </w:r>
      <w:r w:rsidRPr="00620E3E">
        <w:rPr>
          <w:b/>
          <w:sz w:val="22"/>
        </w:rPr>
        <w:t>vena central</w:t>
      </w:r>
      <w:r w:rsidRPr="00264313">
        <w:rPr>
          <w:sz w:val="22"/>
        </w:rPr>
        <w:t xml:space="preserve"> de la que salen radialmente </w:t>
      </w:r>
      <w:r w:rsidRPr="00620E3E">
        <w:rPr>
          <w:b/>
          <w:sz w:val="22"/>
        </w:rPr>
        <w:t>sinusoides</w:t>
      </w:r>
      <w:r w:rsidRPr="00264313">
        <w:rPr>
          <w:sz w:val="22"/>
        </w:rPr>
        <w:t xml:space="preserve"> (capilares grandes) y </w:t>
      </w:r>
      <w:r w:rsidRPr="00620E3E">
        <w:rPr>
          <w:b/>
          <w:sz w:val="22"/>
        </w:rPr>
        <w:t>plac</w:t>
      </w:r>
      <w:r w:rsidR="00620E3E" w:rsidRPr="00620E3E">
        <w:rPr>
          <w:b/>
          <w:sz w:val="22"/>
        </w:rPr>
        <w:t>a</w:t>
      </w:r>
      <w:r w:rsidRPr="00620E3E">
        <w:rPr>
          <w:b/>
          <w:sz w:val="22"/>
        </w:rPr>
        <w:t>s de hepatocitos</w:t>
      </w:r>
      <w:r w:rsidRPr="00264313">
        <w:rPr>
          <w:sz w:val="22"/>
        </w:rPr>
        <w:t xml:space="preserve"> (células hepáticas) hacia un perímetro extrapolado a partir de las </w:t>
      </w:r>
      <w:r w:rsidRPr="00620E3E">
        <w:rPr>
          <w:sz w:val="22"/>
          <w:u w:val="single"/>
        </w:rPr>
        <w:t>tríadas portales interlobulillares</w:t>
      </w:r>
      <w:r w:rsidRPr="00264313">
        <w:rPr>
          <w:sz w:val="22"/>
        </w:rPr>
        <w:t xml:space="preserve">. </w:t>
      </w:r>
    </w:p>
    <w:p w:rsidR="00581A54" w:rsidRDefault="00581A54" w:rsidP="00581A54">
      <w:pPr>
        <w:pStyle w:val="Prrafodelista"/>
        <w:ind w:left="360"/>
        <w:rPr>
          <w:sz w:val="22"/>
        </w:rPr>
      </w:pPr>
    </w:p>
    <w:p w:rsidR="00620E3E" w:rsidRPr="00620E3E" w:rsidRDefault="00620E3E" w:rsidP="00264313">
      <w:pPr>
        <w:pStyle w:val="Prrafodelista"/>
        <w:numPr>
          <w:ilvl w:val="0"/>
          <w:numId w:val="33"/>
        </w:numPr>
        <w:rPr>
          <w:b/>
          <w:sz w:val="22"/>
        </w:rPr>
      </w:pPr>
      <w:r w:rsidRPr="00620E3E">
        <w:rPr>
          <w:b/>
          <w:sz w:val="22"/>
        </w:rPr>
        <w:t>Los hepatocitos</w:t>
      </w:r>
      <w:r w:rsidRPr="00620E3E">
        <w:rPr>
          <w:sz w:val="22"/>
        </w:rPr>
        <w:t xml:space="preserve"> secretan </w:t>
      </w:r>
      <w:r w:rsidRPr="00620E3E">
        <w:rPr>
          <w:sz w:val="22"/>
          <w:u w:val="single"/>
        </w:rPr>
        <w:t>bilis</w:t>
      </w:r>
      <w:r w:rsidRPr="00620E3E">
        <w:rPr>
          <w:sz w:val="22"/>
        </w:rPr>
        <w:t xml:space="preserve"> </w:t>
      </w:r>
      <w:r w:rsidRPr="00620E3E">
        <w:rPr>
          <w:sz w:val="22"/>
        </w:rPr>
        <w:sym w:font="Wingdings" w:char="F0E0"/>
      </w:r>
      <w:r w:rsidRPr="00620E3E">
        <w:rPr>
          <w:sz w:val="22"/>
        </w:rPr>
        <w:t xml:space="preserve"> </w:t>
      </w:r>
      <w:r w:rsidRPr="00620E3E">
        <w:rPr>
          <w:b/>
          <w:sz w:val="22"/>
        </w:rPr>
        <w:t xml:space="preserve">Conductillos biliares </w:t>
      </w:r>
      <w:r w:rsidRPr="00620E3E">
        <w:rPr>
          <w:b/>
          <w:sz w:val="22"/>
        </w:rPr>
        <w:sym w:font="Wingdings" w:char="F0E0"/>
      </w:r>
      <w:r w:rsidRPr="00620E3E">
        <w:rPr>
          <w:b/>
          <w:sz w:val="22"/>
        </w:rPr>
        <w:t xml:space="preserve"> </w:t>
      </w:r>
      <w:r w:rsidRPr="003D1FD2">
        <w:rPr>
          <w:sz w:val="22"/>
        </w:rPr>
        <w:t>Conductos</w:t>
      </w:r>
      <w:r w:rsidRPr="00620E3E">
        <w:rPr>
          <w:b/>
          <w:sz w:val="22"/>
        </w:rPr>
        <w:t xml:space="preserve"> biliares interlobulillares </w:t>
      </w:r>
      <w:r w:rsidRPr="00620E3E">
        <w:rPr>
          <w:b/>
          <w:sz w:val="22"/>
        </w:rPr>
        <w:sym w:font="Wingdings" w:char="F0E0"/>
      </w:r>
      <w:r w:rsidRPr="00620E3E">
        <w:rPr>
          <w:b/>
          <w:sz w:val="22"/>
        </w:rPr>
        <w:t xml:space="preserve"> </w:t>
      </w:r>
      <w:r w:rsidR="003D1FD2" w:rsidRPr="003D1FD2">
        <w:rPr>
          <w:sz w:val="22"/>
        </w:rPr>
        <w:t>C</w:t>
      </w:r>
      <w:r w:rsidRPr="003D1FD2">
        <w:rPr>
          <w:sz w:val="22"/>
        </w:rPr>
        <w:t>onductos</w:t>
      </w:r>
      <w:r w:rsidRPr="00620E3E">
        <w:rPr>
          <w:b/>
          <w:sz w:val="22"/>
        </w:rPr>
        <w:t xml:space="preserve"> biliares colectores </w:t>
      </w:r>
      <w:r w:rsidRPr="00620E3E">
        <w:rPr>
          <w:b/>
          <w:sz w:val="22"/>
        </w:rPr>
        <w:sym w:font="Wingdings" w:char="F0E0"/>
      </w:r>
      <w:r w:rsidRPr="00620E3E">
        <w:rPr>
          <w:b/>
          <w:sz w:val="22"/>
        </w:rPr>
        <w:t xml:space="preserve"> </w:t>
      </w:r>
      <w:r w:rsidR="003D1FD2" w:rsidRPr="003D1FD2">
        <w:rPr>
          <w:sz w:val="22"/>
        </w:rPr>
        <w:t>C</w:t>
      </w:r>
      <w:r w:rsidRPr="003D1FD2">
        <w:rPr>
          <w:sz w:val="22"/>
        </w:rPr>
        <w:t>onductos</w:t>
      </w:r>
      <w:r w:rsidR="003D1FD2">
        <w:rPr>
          <w:b/>
          <w:sz w:val="22"/>
        </w:rPr>
        <w:t xml:space="preserve"> hepáticos derecho e izquierdo </w:t>
      </w:r>
      <w:r w:rsidR="003D1FD2" w:rsidRPr="003D1FD2">
        <w:rPr>
          <w:b/>
          <w:sz w:val="22"/>
        </w:rPr>
        <w:sym w:font="Wingdings" w:char="F0E0"/>
      </w:r>
      <w:r w:rsidR="003D1FD2">
        <w:rPr>
          <w:b/>
          <w:sz w:val="22"/>
        </w:rPr>
        <w:t xml:space="preserve"> </w:t>
      </w:r>
      <w:r w:rsidR="003D1FD2" w:rsidRPr="00CB41B6">
        <w:rPr>
          <w:sz w:val="22"/>
        </w:rPr>
        <w:t>Conducto</w:t>
      </w:r>
      <w:r w:rsidR="003D1FD2">
        <w:rPr>
          <w:b/>
          <w:sz w:val="22"/>
        </w:rPr>
        <w:t xml:space="preserve"> hepático común  </w:t>
      </w:r>
      <w:r w:rsidR="00455DC1">
        <w:rPr>
          <w:b/>
          <w:sz w:val="22"/>
        </w:rPr>
        <w:t xml:space="preserve">+ </w:t>
      </w:r>
      <w:r w:rsidR="003D1FD2">
        <w:rPr>
          <w:sz w:val="22"/>
        </w:rPr>
        <w:t xml:space="preserve"> conducto </w:t>
      </w:r>
      <w:r w:rsidR="003D1FD2" w:rsidRPr="00455DC1">
        <w:rPr>
          <w:b/>
          <w:sz w:val="22"/>
        </w:rPr>
        <w:t>cístico</w:t>
      </w:r>
      <w:r w:rsidR="003D1FD2">
        <w:rPr>
          <w:sz w:val="22"/>
        </w:rPr>
        <w:t xml:space="preserve"> </w:t>
      </w:r>
      <w:r w:rsidR="003D1FD2" w:rsidRPr="003D1FD2">
        <w:rPr>
          <w:sz w:val="22"/>
        </w:rPr>
        <w:sym w:font="Wingdings" w:char="F0E0"/>
      </w:r>
      <w:r w:rsidR="003D1FD2">
        <w:rPr>
          <w:sz w:val="22"/>
        </w:rPr>
        <w:t xml:space="preserve"> </w:t>
      </w:r>
      <w:r w:rsidR="003D1FD2" w:rsidRPr="00CB41B6">
        <w:rPr>
          <w:sz w:val="22"/>
        </w:rPr>
        <w:t>conducto</w:t>
      </w:r>
      <w:r w:rsidR="003D1FD2" w:rsidRPr="003D1FD2">
        <w:rPr>
          <w:b/>
          <w:sz w:val="22"/>
        </w:rPr>
        <w:t xml:space="preserve"> colédoco</w:t>
      </w:r>
      <w:r w:rsidR="000E0605">
        <w:rPr>
          <w:b/>
          <w:sz w:val="22"/>
        </w:rPr>
        <w:t xml:space="preserve"> </w:t>
      </w:r>
      <w:r w:rsidR="000E0605" w:rsidRPr="000E0605">
        <w:rPr>
          <w:sz w:val="22"/>
        </w:rPr>
        <w:sym w:font="Wingdings" w:char="F0E0"/>
      </w:r>
      <w:r w:rsidR="000E0605">
        <w:rPr>
          <w:sz w:val="22"/>
        </w:rPr>
        <w:t xml:space="preserve"> llega al </w:t>
      </w:r>
      <w:r w:rsidR="000E0605" w:rsidRPr="00C45688">
        <w:rPr>
          <w:b/>
          <w:sz w:val="22"/>
        </w:rPr>
        <w:t>duod</w:t>
      </w:r>
      <w:bookmarkStart w:id="0" w:name="_GoBack"/>
      <w:bookmarkEnd w:id="0"/>
      <w:r w:rsidR="000E0605" w:rsidRPr="00C45688">
        <w:rPr>
          <w:b/>
          <w:sz w:val="22"/>
        </w:rPr>
        <w:t>eno</w:t>
      </w:r>
    </w:p>
    <w:p w:rsidR="00081057" w:rsidRDefault="00D86A80" w:rsidP="00081057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80768" behindDoc="0" locked="0" layoutInCell="1" allowOverlap="1" wp14:anchorId="574A1EEA" wp14:editId="5190D830">
            <wp:simplePos x="0" y="0"/>
            <wp:positionH relativeFrom="column">
              <wp:posOffset>2133600</wp:posOffset>
            </wp:positionH>
            <wp:positionV relativeFrom="paragraph">
              <wp:posOffset>125095</wp:posOffset>
            </wp:positionV>
            <wp:extent cx="5114925" cy="3362325"/>
            <wp:effectExtent l="0" t="0" r="9525" b="9525"/>
            <wp:wrapSquare wrapText="bothSides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4" t="11770" r="4245" b="8326"/>
                    <a:stretch/>
                  </pic:blipFill>
                  <pic:spPr bwMode="auto">
                    <a:xfrm>
                      <a:off x="0" y="0"/>
                      <a:ext cx="5114925" cy="336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057" w:rsidRDefault="005E175F" w:rsidP="005E175F">
      <w:pPr>
        <w:pStyle w:val="Ttulo2"/>
      </w:pPr>
      <w:r>
        <w:t>Conducto Colédoco</w:t>
      </w:r>
    </w:p>
    <w:p w:rsidR="00081057" w:rsidRPr="00CC0F02" w:rsidRDefault="00194CCF" w:rsidP="00CC0F02">
      <w:pPr>
        <w:pStyle w:val="Prrafodelista"/>
        <w:numPr>
          <w:ilvl w:val="0"/>
          <w:numId w:val="34"/>
        </w:numPr>
        <w:rPr>
          <w:sz w:val="22"/>
        </w:rPr>
      </w:pPr>
      <w:r w:rsidRPr="00CC0F02">
        <w:rPr>
          <w:sz w:val="22"/>
        </w:rPr>
        <w:t xml:space="preserve">Se forma en el </w:t>
      </w:r>
      <w:r w:rsidRPr="00CC0F02">
        <w:rPr>
          <w:b/>
          <w:sz w:val="22"/>
        </w:rPr>
        <w:t>borde libre del omento menor</w:t>
      </w:r>
      <w:r w:rsidRPr="00CC0F02">
        <w:rPr>
          <w:sz w:val="22"/>
        </w:rPr>
        <w:t xml:space="preserve"> por la unión del </w:t>
      </w:r>
      <w:r w:rsidRPr="00CC0F02">
        <w:rPr>
          <w:b/>
          <w:sz w:val="22"/>
        </w:rPr>
        <w:t>conducto cístico</w:t>
      </w:r>
      <w:r w:rsidRPr="00CC0F02">
        <w:rPr>
          <w:sz w:val="22"/>
        </w:rPr>
        <w:t xml:space="preserve"> y el </w:t>
      </w:r>
      <w:r w:rsidRPr="00CC0F02">
        <w:rPr>
          <w:b/>
          <w:sz w:val="22"/>
        </w:rPr>
        <w:t>conducto hepático común</w:t>
      </w:r>
      <w:r w:rsidRPr="00CC0F02">
        <w:rPr>
          <w:sz w:val="22"/>
        </w:rPr>
        <w:t xml:space="preserve"> </w:t>
      </w:r>
    </w:p>
    <w:p w:rsidR="00081057" w:rsidRPr="00CC0F02" w:rsidRDefault="00194CCF" w:rsidP="00CC0F02">
      <w:pPr>
        <w:pStyle w:val="Prrafodelista"/>
        <w:numPr>
          <w:ilvl w:val="0"/>
          <w:numId w:val="34"/>
        </w:numPr>
        <w:rPr>
          <w:sz w:val="22"/>
        </w:rPr>
      </w:pPr>
      <w:r w:rsidRPr="00CC0F02">
        <w:rPr>
          <w:sz w:val="22"/>
        </w:rPr>
        <w:t xml:space="preserve">Entre </w:t>
      </w:r>
      <w:r w:rsidRPr="00CC0F02">
        <w:rPr>
          <w:b/>
          <w:sz w:val="22"/>
        </w:rPr>
        <w:t>5 y 15cm</w:t>
      </w:r>
      <w:r w:rsidRPr="00CC0F02">
        <w:rPr>
          <w:sz w:val="22"/>
        </w:rPr>
        <w:t>.</w:t>
      </w:r>
    </w:p>
    <w:p w:rsidR="00194CCF" w:rsidRPr="00CC0F02" w:rsidRDefault="00194CCF" w:rsidP="00CC0F02">
      <w:pPr>
        <w:pStyle w:val="Prrafodelista"/>
        <w:numPr>
          <w:ilvl w:val="0"/>
          <w:numId w:val="34"/>
        </w:numPr>
        <w:rPr>
          <w:sz w:val="22"/>
        </w:rPr>
      </w:pPr>
      <w:r w:rsidRPr="00CC0F02">
        <w:rPr>
          <w:sz w:val="22"/>
        </w:rPr>
        <w:t xml:space="preserve">Desciende posterior a la </w:t>
      </w:r>
      <w:r w:rsidRPr="00CC0F02">
        <w:rPr>
          <w:b/>
          <w:sz w:val="22"/>
        </w:rPr>
        <w:t>porción superior del duodeno</w:t>
      </w:r>
      <w:r w:rsidRPr="00CC0F02">
        <w:rPr>
          <w:sz w:val="22"/>
        </w:rPr>
        <w:t xml:space="preserve"> </w:t>
      </w:r>
    </w:p>
    <w:p w:rsidR="00194CCF" w:rsidRPr="00CC0F02" w:rsidRDefault="00194CCF" w:rsidP="00CC0F02">
      <w:pPr>
        <w:pStyle w:val="Prrafodelista"/>
        <w:numPr>
          <w:ilvl w:val="0"/>
          <w:numId w:val="34"/>
        </w:numPr>
        <w:rPr>
          <w:sz w:val="22"/>
        </w:rPr>
      </w:pPr>
      <w:r w:rsidRPr="00CC0F02">
        <w:rPr>
          <w:sz w:val="22"/>
        </w:rPr>
        <w:t xml:space="preserve">Se sitúa en un </w:t>
      </w:r>
      <w:r w:rsidRPr="00CC0F02">
        <w:rPr>
          <w:b/>
          <w:sz w:val="22"/>
        </w:rPr>
        <w:t>surco</w:t>
      </w:r>
      <w:r w:rsidRPr="00CC0F02">
        <w:rPr>
          <w:sz w:val="22"/>
        </w:rPr>
        <w:t xml:space="preserve"> en la </w:t>
      </w:r>
      <w:r w:rsidRPr="00CC0F02">
        <w:rPr>
          <w:sz w:val="22"/>
          <w:u w:val="single"/>
        </w:rPr>
        <w:t>cara posterior</w:t>
      </w:r>
      <w:r w:rsidRPr="00CC0F02">
        <w:rPr>
          <w:sz w:val="22"/>
        </w:rPr>
        <w:t xml:space="preserve"> </w:t>
      </w:r>
      <w:r w:rsidRPr="00CC0F02">
        <w:rPr>
          <w:sz w:val="22"/>
          <w:u w:val="single"/>
        </w:rPr>
        <w:t>de la</w:t>
      </w:r>
      <w:r w:rsidRPr="00CC0F02">
        <w:rPr>
          <w:sz w:val="22"/>
        </w:rPr>
        <w:t xml:space="preserve"> </w:t>
      </w:r>
      <w:r w:rsidRPr="00CC0F02">
        <w:rPr>
          <w:sz w:val="22"/>
          <w:u w:val="single"/>
        </w:rPr>
        <w:t>cabeza del páncreas</w:t>
      </w:r>
    </w:p>
    <w:p w:rsidR="00185C16" w:rsidRPr="00CC0F02" w:rsidRDefault="00185C16" w:rsidP="00CC0F02">
      <w:pPr>
        <w:pStyle w:val="Prrafodelista"/>
        <w:numPr>
          <w:ilvl w:val="0"/>
          <w:numId w:val="34"/>
        </w:numPr>
        <w:rPr>
          <w:sz w:val="22"/>
        </w:rPr>
      </w:pPr>
      <w:r w:rsidRPr="00CC0F02">
        <w:rPr>
          <w:b/>
          <w:sz w:val="22"/>
        </w:rPr>
        <w:t>El conducto colédoco y conducto pancreático principal</w:t>
      </w:r>
      <w:r w:rsidRPr="00CC0F02">
        <w:rPr>
          <w:sz w:val="22"/>
        </w:rPr>
        <w:t xml:space="preserve"> discurren a través de la pared del </w:t>
      </w:r>
      <w:r w:rsidRPr="00CC0F02">
        <w:rPr>
          <w:sz w:val="22"/>
          <w:u w:val="single"/>
        </w:rPr>
        <w:t>duodeno descendente</w:t>
      </w:r>
      <w:r w:rsidRPr="00CC0F02">
        <w:rPr>
          <w:sz w:val="22"/>
        </w:rPr>
        <w:t xml:space="preserve">, donde se unen para formar la </w:t>
      </w:r>
      <w:r w:rsidRPr="00CC0F02">
        <w:rPr>
          <w:b/>
          <w:sz w:val="22"/>
        </w:rPr>
        <w:t>ampolla hepatopancre</w:t>
      </w:r>
      <w:r w:rsidR="00CC0F02" w:rsidRPr="00CC0F02">
        <w:rPr>
          <w:b/>
          <w:sz w:val="22"/>
        </w:rPr>
        <w:t>á</w:t>
      </w:r>
      <w:r w:rsidRPr="00CC0F02">
        <w:rPr>
          <w:b/>
          <w:sz w:val="22"/>
        </w:rPr>
        <w:t>tica</w:t>
      </w:r>
    </w:p>
    <w:p w:rsidR="00194CCF" w:rsidRPr="00CC0F02" w:rsidRDefault="00CC0F02" w:rsidP="00CC0F02">
      <w:pPr>
        <w:pStyle w:val="Prrafodelista"/>
        <w:numPr>
          <w:ilvl w:val="0"/>
          <w:numId w:val="34"/>
        </w:numPr>
        <w:rPr>
          <w:sz w:val="22"/>
        </w:rPr>
      </w:pPr>
      <w:r w:rsidRPr="00CC0F02">
        <w:rPr>
          <w:sz w:val="22"/>
          <w:u w:val="single"/>
        </w:rPr>
        <w:lastRenderedPageBreak/>
        <w:t>El extremo distal</w:t>
      </w:r>
      <w:r w:rsidRPr="00CC0F02">
        <w:rPr>
          <w:sz w:val="22"/>
        </w:rPr>
        <w:t xml:space="preserve"> de la </w:t>
      </w:r>
      <w:r w:rsidRPr="00CC0F02">
        <w:rPr>
          <w:b/>
          <w:sz w:val="22"/>
        </w:rPr>
        <w:t>ampolla</w:t>
      </w:r>
      <w:r w:rsidRPr="00CC0F02">
        <w:rPr>
          <w:sz w:val="22"/>
        </w:rPr>
        <w:t xml:space="preserve"> desemboca en el </w:t>
      </w:r>
      <w:r w:rsidRPr="00CC0F02">
        <w:rPr>
          <w:b/>
          <w:sz w:val="22"/>
        </w:rPr>
        <w:t>duodeno</w:t>
      </w:r>
      <w:r w:rsidRPr="00CC0F02">
        <w:rPr>
          <w:sz w:val="22"/>
        </w:rPr>
        <w:t xml:space="preserve"> a través </w:t>
      </w:r>
      <w:r w:rsidRPr="00CC0F02">
        <w:rPr>
          <w:b/>
          <w:sz w:val="22"/>
        </w:rPr>
        <w:t>papila duodenal mayor</w:t>
      </w:r>
      <w:r w:rsidRPr="00CC0F02">
        <w:rPr>
          <w:sz w:val="22"/>
        </w:rPr>
        <w:t>.</w:t>
      </w:r>
    </w:p>
    <w:p w:rsidR="00194CCF" w:rsidRPr="00CC0F02" w:rsidRDefault="00CC0F02" w:rsidP="00CC0F02">
      <w:pPr>
        <w:pStyle w:val="Prrafodelista"/>
        <w:numPr>
          <w:ilvl w:val="0"/>
          <w:numId w:val="34"/>
        </w:numPr>
        <w:rPr>
          <w:sz w:val="22"/>
        </w:rPr>
      </w:pPr>
      <w:r w:rsidRPr="00CC0F02">
        <w:rPr>
          <w:b/>
          <w:sz w:val="22"/>
        </w:rPr>
        <w:t>El músculo circular</w:t>
      </w:r>
      <w:r w:rsidRPr="00CC0F02">
        <w:rPr>
          <w:sz w:val="22"/>
        </w:rPr>
        <w:t xml:space="preserve"> que rodea el </w:t>
      </w:r>
      <w:r w:rsidRPr="00CC0F02">
        <w:rPr>
          <w:sz w:val="22"/>
          <w:u w:val="single"/>
        </w:rPr>
        <w:t>extremo distal del colédoco</w:t>
      </w:r>
      <w:r w:rsidRPr="00CC0F02">
        <w:rPr>
          <w:sz w:val="22"/>
        </w:rPr>
        <w:t xml:space="preserve"> se engruesa para formar el </w:t>
      </w:r>
      <w:r w:rsidRPr="00CC0F02">
        <w:rPr>
          <w:b/>
          <w:sz w:val="22"/>
        </w:rPr>
        <w:t>esfínter del colédoco</w:t>
      </w:r>
    </w:p>
    <w:p w:rsidR="00194CCF" w:rsidRDefault="00194CCF" w:rsidP="00081057">
      <w:pPr>
        <w:rPr>
          <w:sz w:val="22"/>
        </w:rPr>
      </w:pPr>
    </w:p>
    <w:p w:rsidR="00F11A0A" w:rsidRDefault="00F11A0A" w:rsidP="00F11A0A">
      <w:pPr>
        <w:pStyle w:val="Ttulo3"/>
      </w:pPr>
      <w:r>
        <w:t>Vascularización</w:t>
      </w:r>
      <w:r w:rsidR="00D86A80">
        <w:t xml:space="preserve"> del Colédoco</w:t>
      </w:r>
    </w:p>
    <w:p w:rsidR="00F11A0A" w:rsidRPr="00F11A0A" w:rsidRDefault="00F11A0A" w:rsidP="00F11A0A">
      <w:pPr>
        <w:pStyle w:val="Prrafodelista"/>
        <w:numPr>
          <w:ilvl w:val="0"/>
          <w:numId w:val="35"/>
        </w:numPr>
        <w:rPr>
          <w:sz w:val="22"/>
        </w:rPr>
      </w:pPr>
      <w:r w:rsidRPr="0000539F">
        <w:rPr>
          <w:b/>
          <w:sz w:val="22"/>
        </w:rPr>
        <w:t>Arteria cística</w:t>
      </w:r>
      <w:r w:rsidRPr="00F11A0A">
        <w:rPr>
          <w:sz w:val="22"/>
        </w:rPr>
        <w:t>: irriga porción proximal del colédoco</w:t>
      </w:r>
    </w:p>
    <w:p w:rsidR="00F11A0A" w:rsidRPr="00F11A0A" w:rsidRDefault="00F11A0A" w:rsidP="00F11A0A">
      <w:pPr>
        <w:pStyle w:val="Prrafodelista"/>
        <w:numPr>
          <w:ilvl w:val="0"/>
          <w:numId w:val="35"/>
        </w:numPr>
        <w:rPr>
          <w:sz w:val="22"/>
        </w:rPr>
      </w:pPr>
      <w:r w:rsidRPr="0000539F">
        <w:rPr>
          <w:b/>
          <w:sz w:val="22"/>
        </w:rPr>
        <w:t>Rama derecha de la arteria hepática propia</w:t>
      </w:r>
      <w:r w:rsidRPr="00F11A0A">
        <w:rPr>
          <w:sz w:val="22"/>
        </w:rPr>
        <w:t>: perfunde la parte media del colédoco</w:t>
      </w:r>
    </w:p>
    <w:p w:rsidR="00F11A0A" w:rsidRPr="00F11A0A" w:rsidRDefault="00F11A0A" w:rsidP="00F11A0A">
      <w:pPr>
        <w:pStyle w:val="Prrafodelista"/>
        <w:numPr>
          <w:ilvl w:val="0"/>
          <w:numId w:val="35"/>
        </w:numPr>
        <w:rPr>
          <w:sz w:val="22"/>
        </w:rPr>
      </w:pPr>
      <w:r w:rsidRPr="0000539F">
        <w:rPr>
          <w:b/>
          <w:sz w:val="22"/>
        </w:rPr>
        <w:t>Arteria pancreatoduodenal superior posterior y arteria gastroduodenal</w:t>
      </w:r>
      <w:r w:rsidRPr="00F11A0A">
        <w:rPr>
          <w:sz w:val="22"/>
        </w:rPr>
        <w:t>: irrigan porción retroduodenal del colédoco</w:t>
      </w:r>
    </w:p>
    <w:p w:rsidR="00194CCF" w:rsidRDefault="00194CCF" w:rsidP="00081057">
      <w:pPr>
        <w:rPr>
          <w:sz w:val="22"/>
        </w:rPr>
      </w:pPr>
    </w:p>
    <w:p w:rsidR="00D86A80" w:rsidRDefault="00D86A80" w:rsidP="00D86A80">
      <w:pPr>
        <w:pStyle w:val="Ttulo3"/>
      </w:pPr>
      <w:r>
        <w:t>Drenaje venoso del colédoco</w:t>
      </w:r>
    </w:p>
    <w:p w:rsidR="00194CCF" w:rsidRPr="004C3F86" w:rsidRDefault="00D13B96" w:rsidP="004C3F86">
      <w:pPr>
        <w:pStyle w:val="Prrafodelista"/>
        <w:numPr>
          <w:ilvl w:val="0"/>
          <w:numId w:val="36"/>
        </w:numPr>
        <w:rPr>
          <w:sz w:val="22"/>
        </w:rPr>
      </w:pPr>
      <w:r w:rsidRPr="004C3F86">
        <w:rPr>
          <w:b/>
          <w:sz w:val="22"/>
        </w:rPr>
        <w:t xml:space="preserve">Las venas </w:t>
      </w:r>
      <w:r w:rsidRPr="004C3F86">
        <w:rPr>
          <w:sz w:val="22"/>
        </w:rPr>
        <w:t xml:space="preserve">de la </w:t>
      </w:r>
      <w:r w:rsidRPr="004C3F86">
        <w:rPr>
          <w:sz w:val="22"/>
          <w:u w:val="single"/>
        </w:rPr>
        <w:t>porción proximal del conducto colédoco y conducto hepático</w:t>
      </w:r>
      <w:r w:rsidRPr="004C3F86">
        <w:rPr>
          <w:sz w:val="22"/>
        </w:rPr>
        <w:t xml:space="preserve"> suelen entrar directamente  en el hígado.</w:t>
      </w:r>
    </w:p>
    <w:p w:rsidR="00D13B96" w:rsidRPr="004C3F86" w:rsidRDefault="00D13B96" w:rsidP="004C3F86">
      <w:pPr>
        <w:pStyle w:val="Prrafodelista"/>
        <w:numPr>
          <w:ilvl w:val="0"/>
          <w:numId w:val="36"/>
        </w:numPr>
        <w:rPr>
          <w:sz w:val="22"/>
        </w:rPr>
      </w:pPr>
      <w:r w:rsidRPr="004C3F86">
        <w:rPr>
          <w:b/>
          <w:sz w:val="22"/>
        </w:rPr>
        <w:t>La vena pancreatoduodenal</w:t>
      </w:r>
      <w:r w:rsidRPr="004C3F86">
        <w:rPr>
          <w:sz w:val="22"/>
        </w:rPr>
        <w:t xml:space="preserve"> drena la porción distal del colédoco </w:t>
      </w:r>
      <w:r w:rsidRPr="00D13B96">
        <w:sym w:font="Wingdings" w:char="F0E0"/>
      </w:r>
      <w:r w:rsidRPr="004C3F86">
        <w:rPr>
          <w:sz w:val="22"/>
        </w:rPr>
        <w:t xml:space="preserve"> </w:t>
      </w:r>
      <w:r w:rsidRPr="004C3F86">
        <w:rPr>
          <w:b/>
          <w:sz w:val="22"/>
        </w:rPr>
        <w:t>vena porta o sus tributarias</w:t>
      </w:r>
    </w:p>
    <w:p w:rsidR="00081057" w:rsidRDefault="00081057" w:rsidP="00081057">
      <w:pPr>
        <w:rPr>
          <w:sz w:val="22"/>
        </w:rPr>
      </w:pPr>
    </w:p>
    <w:p w:rsidR="00081057" w:rsidRDefault="004C3F86" w:rsidP="004C3F86">
      <w:pPr>
        <w:pStyle w:val="Ttulo3"/>
      </w:pPr>
      <w:r>
        <w:t>Drenaje Linfático</w:t>
      </w:r>
      <w:r w:rsidR="001D0F90">
        <w:t xml:space="preserve"> del colédoco</w:t>
      </w:r>
    </w:p>
    <w:p w:rsidR="00081057" w:rsidRDefault="00DD0372" w:rsidP="00081057">
      <w:pPr>
        <w:rPr>
          <w:sz w:val="22"/>
        </w:rPr>
      </w:pPr>
      <w:r>
        <w:rPr>
          <w:sz w:val="22"/>
        </w:rPr>
        <w:t xml:space="preserve">Linfáticos del </w:t>
      </w:r>
      <w:r w:rsidRPr="00DD0372">
        <w:rPr>
          <w:b/>
          <w:sz w:val="22"/>
        </w:rPr>
        <w:t>colédoco</w:t>
      </w:r>
      <w:r>
        <w:rPr>
          <w:sz w:val="22"/>
        </w:rPr>
        <w:t xml:space="preserve"> </w:t>
      </w:r>
      <w:r w:rsidRPr="00DD0372">
        <w:rPr>
          <w:sz w:val="22"/>
        </w:rPr>
        <w:sym w:font="Wingdings" w:char="F0E0"/>
      </w:r>
      <w:r>
        <w:rPr>
          <w:sz w:val="22"/>
        </w:rPr>
        <w:t xml:space="preserve"> nódulos </w:t>
      </w:r>
      <w:r w:rsidRPr="00DD0372">
        <w:rPr>
          <w:b/>
          <w:sz w:val="22"/>
        </w:rPr>
        <w:t>linfáticos císticos</w:t>
      </w:r>
      <w:r>
        <w:rPr>
          <w:sz w:val="22"/>
        </w:rPr>
        <w:t xml:space="preserve"> </w:t>
      </w:r>
      <w:r w:rsidRPr="00DD0372">
        <w:rPr>
          <w:sz w:val="22"/>
        </w:rPr>
        <w:sym w:font="Wingdings" w:char="F0E0"/>
      </w:r>
      <w:r>
        <w:rPr>
          <w:sz w:val="22"/>
        </w:rPr>
        <w:t xml:space="preserve"> nódulos del </w:t>
      </w:r>
      <w:r w:rsidRPr="00DD0372">
        <w:rPr>
          <w:b/>
          <w:sz w:val="22"/>
        </w:rPr>
        <w:t>orificio omental</w:t>
      </w:r>
      <w:r>
        <w:rPr>
          <w:sz w:val="22"/>
        </w:rPr>
        <w:t xml:space="preserve"> y nódulos linfáticos </w:t>
      </w:r>
      <w:r w:rsidRPr="00DD0372">
        <w:rPr>
          <w:b/>
          <w:sz w:val="22"/>
        </w:rPr>
        <w:t>hepáticos</w:t>
      </w:r>
      <w:r>
        <w:rPr>
          <w:sz w:val="22"/>
        </w:rPr>
        <w:t xml:space="preserve"> </w:t>
      </w:r>
      <w:r w:rsidRPr="00DD0372">
        <w:rPr>
          <w:sz w:val="22"/>
        </w:rPr>
        <w:sym w:font="Wingdings" w:char="F0E0"/>
      </w:r>
      <w:r>
        <w:rPr>
          <w:sz w:val="22"/>
        </w:rPr>
        <w:t xml:space="preserve"> nódulos linfáticos </w:t>
      </w:r>
      <w:r w:rsidRPr="00DD0372">
        <w:rPr>
          <w:b/>
          <w:sz w:val="22"/>
        </w:rPr>
        <w:t>celíacos</w:t>
      </w:r>
      <w:r>
        <w:rPr>
          <w:sz w:val="22"/>
        </w:rPr>
        <w:t>.</w:t>
      </w:r>
    </w:p>
    <w:p w:rsidR="00081057" w:rsidRDefault="00081057" w:rsidP="00081057">
      <w:pPr>
        <w:rPr>
          <w:sz w:val="22"/>
        </w:rPr>
      </w:pPr>
    </w:p>
    <w:p w:rsidR="00AD3B8F" w:rsidRDefault="00AD3B8F" w:rsidP="00AD3B8F">
      <w:pPr>
        <w:pStyle w:val="Ttulo2"/>
      </w:pPr>
      <w:r>
        <w:t>Vesícula Biliar</w:t>
      </w:r>
    </w:p>
    <w:p w:rsidR="00081057" w:rsidRPr="00B34D03" w:rsidRDefault="00190F77" w:rsidP="00B34D03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B34D03">
        <w:rPr>
          <w:b/>
          <w:sz w:val="22"/>
        </w:rPr>
        <w:t>7-10cm</w:t>
      </w:r>
      <w:r w:rsidRPr="00B34D03">
        <w:rPr>
          <w:sz w:val="22"/>
        </w:rPr>
        <w:t xml:space="preserve"> en la </w:t>
      </w:r>
      <w:r w:rsidRPr="00B34D03">
        <w:rPr>
          <w:b/>
          <w:sz w:val="22"/>
        </w:rPr>
        <w:t>fosa de la vesícula biliar</w:t>
      </w:r>
      <w:r w:rsidRPr="00B34D03">
        <w:rPr>
          <w:sz w:val="22"/>
        </w:rPr>
        <w:t xml:space="preserve"> en la </w:t>
      </w:r>
      <w:r w:rsidRPr="00B34D03">
        <w:rPr>
          <w:sz w:val="22"/>
          <w:u w:val="single"/>
        </w:rPr>
        <w:t>cara visceral</w:t>
      </w:r>
      <w:r w:rsidRPr="00B34D03">
        <w:rPr>
          <w:sz w:val="22"/>
        </w:rPr>
        <w:t xml:space="preserve">, en la </w:t>
      </w:r>
      <w:r w:rsidRPr="00B34D03">
        <w:rPr>
          <w:sz w:val="22"/>
          <w:u w:val="single"/>
        </w:rPr>
        <w:t>unión de las porciones</w:t>
      </w:r>
      <w:r w:rsidRPr="00B34D03">
        <w:rPr>
          <w:sz w:val="22"/>
        </w:rPr>
        <w:t xml:space="preserve"> derecha e izquierda del hígado.</w:t>
      </w:r>
    </w:p>
    <w:p w:rsidR="00081057" w:rsidRPr="00B34D03" w:rsidRDefault="00190F77" w:rsidP="00B34D03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B34D03">
        <w:rPr>
          <w:sz w:val="22"/>
        </w:rPr>
        <w:t xml:space="preserve">Forma de </w:t>
      </w:r>
      <w:r w:rsidRPr="00B34D03">
        <w:rPr>
          <w:b/>
          <w:sz w:val="22"/>
        </w:rPr>
        <w:t>pera</w:t>
      </w:r>
      <w:r w:rsidRPr="00B34D03">
        <w:rPr>
          <w:sz w:val="22"/>
        </w:rPr>
        <w:t xml:space="preserve">, contiene hasta </w:t>
      </w:r>
      <w:r w:rsidRPr="00B34D03">
        <w:rPr>
          <w:b/>
          <w:sz w:val="22"/>
        </w:rPr>
        <w:t>50ml de bilis</w:t>
      </w:r>
      <w:r w:rsidRPr="00B34D03">
        <w:rPr>
          <w:sz w:val="22"/>
        </w:rPr>
        <w:t>.</w:t>
      </w:r>
    </w:p>
    <w:p w:rsidR="00081057" w:rsidRPr="00B34D03" w:rsidRDefault="00B34D03" w:rsidP="00B34D03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B34D03">
        <w:rPr>
          <w:b/>
          <w:sz w:val="22"/>
        </w:rPr>
        <w:t>El peritoneo</w:t>
      </w:r>
      <w:r w:rsidRPr="00B34D03">
        <w:rPr>
          <w:sz w:val="22"/>
        </w:rPr>
        <w:t xml:space="preserve"> rodea completamente el </w:t>
      </w:r>
      <w:r w:rsidRPr="00B34D03">
        <w:rPr>
          <w:b/>
          <w:sz w:val="22"/>
        </w:rPr>
        <w:t>fondo de la vesícula</w:t>
      </w:r>
      <w:r w:rsidRPr="00B34D03">
        <w:rPr>
          <w:sz w:val="22"/>
        </w:rPr>
        <w:t xml:space="preserve"> y une su cuerpo y su cuello al hígado.</w:t>
      </w:r>
    </w:p>
    <w:p w:rsidR="00B34D03" w:rsidRPr="00B34D03" w:rsidRDefault="00B34D03" w:rsidP="00B34D03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B34D03">
        <w:rPr>
          <w:b/>
          <w:sz w:val="22"/>
        </w:rPr>
        <w:t xml:space="preserve">La cara hepática </w:t>
      </w:r>
      <w:r w:rsidRPr="00B34D03">
        <w:rPr>
          <w:sz w:val="22"/>
        </w:rPr>
        <w:t xml:space="preserve">se une al </w:t>
      </w:r>
      <w:r w:rsidRPr="00B34D03">
        <w:rPr>
          <w:sz w:val="22"/>
          <w:u w:val="single"/>
        </w:rPr>
        <w:t>hígado</w:t>
      </w:r>
      <w:r w:rsidRPr="00B34D03">
        <w:rPr>
          <w:sz w:val="22"/>
        </w:rPr>
        <w:t xml:space="preserve"> mediante tejido conectivo de la </w:t>
      </w:r>
      <w:r w:rsidRPr="00B34D03">
        <w:rPr>
          <w:sz w:val="22"/>
          <w:u w:val="single"/>
        </w:rPr>
        <w:t>cápsula fibrosa</w:t>
      </w:r>
      <w:r w:rsidRPr="00B34D03">
        <w:rPr>
          <w:sz w:val="22"/>
        </w:rPr>
        <w:t xml:space="preserve"> del hígado.</w:t>
      </w:r>
    </w:p>
    <w:p w:rsidR="00B34D03" w:rsidRPr="00B34D03" w:rsidRDefault="00B34D03" w:rsidP="00B34D03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B34D03">
        <w:rPr>
          <w:sz w:val="22"/>
        </w:rPr>
        <w:t>Tiene tres porciones:</w:t>
      </w:r>
    </w:p>
    <w:p w:rsidR="00B34D03" w:rsidRPr="00B34D03" w:rsidRDefault="00B34D03" w:rsidP="00B34D03">
      <w:pPr>
        <w:pStyle w:val="Prrafodelista"/>
        <w:numPr>
          <w:ilvl w:val="0"/>
          <w:numId w:val="38"/>
        </w:numPr>
        <w:rPr>
          <w:sz w:val="22"/>
        </w:rPr>
      </w:pPr>
      <w:r w:rsidRPr="00B34D03">
        <w:rPr>
          <w:b/>
        </w:rPr>
        <w:t>Fondo</w:t>
      </w:r>
      <w:r w:rsidRPr="00B34D03">
        <w:rPr>
          <w:sz w:val="22"/>
        </w:rPr>
        <w:t xml:space="preserve">: Extremo ancho y romo, se proyecta desde el borde inferior del hígado en la línea medio </w:t>
      </w:r>
      <w:r w:rsidR="00170538" w:rsidRPr="00B34D03">
        <w:rPr>
          <w:sz w:val="22"/>
        </w:rPr>
        <w:t>clavicular</w:t>
      </w:r>
      <w:r w:rsidRPr="00B34D03">
        <w:rPr>
          <w:sz w:val="22"/>
        </w:rPr>
        <w:t>.</w:t>
      </w:r>
    </w:p>
    <w:p w:rsidR="00B34D03" w:rsidRPr="00B34D03" w:rsidRDefault="00B34D03" w:rsidP="00B34D03">
      <w:pPr>
        <w:pStyle w:val="Prrafodelista"/>
        <w:numPr>
          <w:ilvl w:val="0"/>
          <w:numId w:val="38"/>
        </w:numPr>
        <w:rPr>
          <w:sz w:val="22"/>
        </w:rPr>
      </w:pPr>
      <w:r w:rsidRPr="00B34D03">
        <w:rPr>
          <w:b/>
          <w:sz w:val="22"/>
        </w:rPr>
        <w:t>Cuerpo</w:t>
      </w:r>
      <w:r w:rsidRPr="00B34D03">
        <w:rPr>
          <w:sz w:val="22"/>
        </w:rPr>
        <w:t>: Porción principal, en contacto con la c</w:t>
      </w:r>
      <w:r w:rsidR="00170538">
        <w:rPr>
          <w:sz w:val="22"/>
        </w:rPr>
        <w:t>a</w:t>
      </w:r>
      <w:r w:rsidRPr="00B34D03">
        <w:rPr>
          <w:sz w:val="22"/>
        </w:rPr>
        <w:t>ra visceral del hígado, colon transverso y porción superior del duodeno.</w:t>
      </w:r>
    </w:p>
    <w:p w:rsidR="00B34D03" w:rsidRDefault="00B34D03" w:rsidP="00B34D03">
      <w:pPr>
        <w:pStyle w:val="Prrafodelista"/>
        <w:numPr>
          <w:ilvl w:val="0"/>
          <w:numId w:val="38"/>
        </w:numPr>
        <w:rPr>
          <w:sz w:val="22"/>
        </w:rPr>
      </w:pPr>
      <w:r w:rsidRPr="00B34D03">
        <w:rPr>
          <w:b/>
        </w:rPr>
        <w:t>Cuello</w:t>
      </w:r>
      <w:r w:rsidRPr="00B34D03">
        <w:rPr>
          <w:sz w:val="22"/>
        </w:rPr>
        <w:t>: Extremo estrecho y ahusado, opuesto al f</w:t>
      </w:r>
      <w:r w:rsidR="00170538">
        <w:rPr>
          <w:sz w:val="22"/>
        </w:rPr>
        <w:t>o</w:t>
      </w:r>
      <w:r w:rsidRPr="00B34D03">
        <w:rPr>
          <w:sz w:val="22"/>
        </w:rPr>
        <w:t xml:space="preserve">ndo, se dirige hacia </w:t>
      </w:r>
      <w:proofErr w:type="gramStart"/>
      <w:r w:rsidRPr="00B34D03">
        <w:rPr>
          <w:sz w:val="22"/>
        </w:rPr>
        <w:t>el</w:t>
      </w:r>
      <w:proofErr w:type="gramEnd"/>
      <w:r w:rsidRPr="00B34D03">
        <w:rPr>
          <w:sz w:val="22"/>
        </w:rPr>
        <w:t xml:space="preserve"> porta hepático, tiene forma de “S” y se une al conducto cístico.</w:t>
      </w:r>
    </w:p>
    <w:p w:rsidR="00170538" w:rsidRPr="00B34D03" w:rsidRDefault="00170538" w:rsidP="00170538">
      <w:pPr>
        <w:pStyle w:val="Prrafodelista"/>
        <w:numPr>
          <w:ilvl w:val="1"/>
          <w:numId w:val="39"/>
        </w:numPr>
        <w:rPr>
          <w:sz w:val="22"/>
        </w:rPr>
      </w:pPr>
      <w:r w:rsidRPr="00170538">
        <w:rPr>
          <w:b/>
          <w:sz w:val="22"/>
        </w:rPr>
        <w:t>Pliegue espiral</w:t>
      </w:r>
      <w:r w:rsidRPr="00170538">
        <w:rPr>
          <w:sz w:val="22"/>
        </w:rPr>
        <w:t>:</w:t>
      </w:r>
      <w:r>
        <w:rPr>
          <w:sz w:val="22"/>
        </w:rPr>
        <w:t xml:space="preserve"> la mucosa del cuello forma una espiral que mantiene abierto el conducto cístico, proporciona resistencia adicional al vaciado brusco de la bilis cuando los esfínteres están cerrados y se produce un aumento repentino de presión intraabdominal.</w:t>
      </w:r>
    </w:p>
    <w:p w:rsidR="00B34D03" w:rsidRDefault="00B34D03" w:rsidP="00B34D03">
      <w:pPr>
        <w:rPr>
          <w:sz w:val="22"/>
        </w:rPr>
      </w:pPr>
    </w:p>
    <w:p w:rsidR="00B34D03" w:rsidRPr="00B34D03" w:rsidRDefault="00B34D03" w:rsidP="00B34D03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B34D03">
        <w:rPr>
          <w:b/>
        </w:rPr>
        <w:t>Conducto Cístico</w:t>
      </w:r>
      <w:r w:rsidRPr="00B34D03">
        <w:rPr>
          <w:sz w:val="22"/>
        </w:rPr>
        <w:t>: 3 a 4cm, conecta el cuello de la vesícula con el conducto hepático</w:t>
      </w:r>
      <w:r w:rsidR="00170538">
        <w:rPr>
          <w:sz w:val="22"/>
        </w:rPr>
        <w:t>, pasa entre las hojas del omento menor, paralelo al conducto hepático común al que se une para formar el colédoco</w:t>
      </w:r>
      <w:r w:rsidRPr="00B34D03">
        <w:rPr>
          <w:sz w:val="22"/>
        </w:rPr>
        <w:t>.</w:t>
      </w:r>
    </w:p>
    <w:p w:rsidR="00B34D03" w:rsidRDefault="00B34D03" w:rsidP="00081057">
      <w:pPr>
        <w:rPr>
          <w:sz w:val="22"/>
        </w:rPr>
      </w:pPr>
    </w:p>
    <w:p w:rsidR="00081057" w:rsidRDefault="0005081A" w:rsidP="0005081A">
      <w:pPr>
        <w:pStyle w:val="Ttulo3"/>
      </w:pPr>
      <w:r>
        <w:t>Vascularización de la Vesícula y conducto cístico</w:t>
      </w:r>
    </w:p>
    <w:p w:rsidR="00081057" w:rsidRPr="00104F41" w:rsidRDefault="003966C7" w:rsidP="00104F41">
      <w:pPr>
        <w:pStyle w:val="Prrafodelista"/>
        <w:numPr>
          <w:ilvl w:val="0"/>
          <w:numId w:val="42"/>
        </w:numPr>
        <w:rPr>
          <w:sz w:val="22"/>
        </w:rPr>
      </w:pPr>
      <w:r w:rsidRPr="00104F41">
        <w:rPr>
          <w:sz w:val="22"/>
        </w:rPr>
        <w:t xml:space="preserve">Rama derecha de la arteria hepática </w:t>
      </w:r>
      <w:r w:rsidRPr="003966C7">
        <w:sym w:font="Wingdings" w:char="F0E0"/>
      </w:r>
      <w:r w:rsidRPr="00104F41">
        <w:rPr>
          <w:sz w:val="22"/>
        </w:rPr>
        <w:t xml:space="preserve"> </w:t>
      </w:r>
      <w:r w:rsidRPr="00104F41">
        <w:rPr>
          <w:b/>
          <w:sz w:val="22"/>
        </w:rPr>
        <w:t>Artería Cística</w:t>
      </w:r>
      <w:r w:rsidRPr="00104F41">
        <w:rPr>
          <w:sz w:val="22"/>
        </w:rPr>
        <w:t xml:space="preserve"> (en el triángulo </w:t>
      </w:r>
      <w:proofErr w:type="spellStart"/>
      <w:r w:rsidRPr="00104F41">
        <w:rPr>
          <w:sz w:val="22"/>
        </w:rPr>
        <w:t>cistohepático</w:t>
      </w:r>
      <w:proofErr w:type="spellEnd"/>
      <w:r w:rsidRPr="00104F41">
        <w:rPr>
          <w:sz w:val="22"/>
        </w:rPr>
        <w:t>)</w:t>
      </w:r>
    </w:p>
    <w:p w:rsidR="003966C7" w:rsidRDefault="003966C7" w:rsidP="00081057">
      <w:pPr>
        <w:rPr>
          <w:sz w:val="22"/>
        </w:rPr>
      </w:pPr>
    </w:p>
    <w:p w:rsidR="00FC6DD3" w:rsidRDefault="003966C7" w:rsidP="00FC6DD3">
      <w:pPr>
        <w:pStyle w:val="Ttulo3"/>
      </w:pPr>
      <w:r>
        <w:t>Drenaje Venoso</w:t>
      </w:r>
      <w:r w:rsidR="00FC6DD3" w:rsidRPr="00FC6DD3">
        <w:t xml:space="preserve"> </w:t>
      </w:r>
      <w:r w:rsidR="00FC6DD3">
        <w:t>de la vesícula y conducto cístico</w:t>
      </w:r>
    </w:p>
    <w:p w:rsidR="003966C7" w:rsidRPr="00104F41" w:rsidRDefault="003966C7" w:rsidP="00104F41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104F41">
        <w:rPr>
          <w:b/>
          <w:sz w:val="22"/>
        </w:rPr>
        <w:t>Venas císticas</w:t>
      </w:r>
      <w:r w:rsidRPr="00104F41">
        <w:rPr>
          <w:sz w:val="22"/>
        </w:rPr>
        <w:t xml:space="preserve"> </w:t>
      </w:r>
      <w:r w:rsidRPr="003966C7">
        <w:sym w:font="Wingdings" w:char="F0E0"/>
      </w:r>
      <w:r w:rsidRPr="00104F41">
        <w:rPr>
          <w:sz w:val="22"/>
        </w:rPr>
        <w:t xml:space="preserve"> </w:t>
      </w:r>
      <w:r w:rsidRPr="00104F41">
        <w:rPr>
          <w:b/>
          <w:sz w:val="22"/>
        </w:rPr>
        <w:t>Vena Porta</w:t>
      </w:r>
      <w:r w:rsidRPr="00104F41">
        <w:rPr>
          <w:sz w:val="22"/>
        </w:rPr>
        <w:t xml:space="preserve"> o venas que drenan conductos hepáticos y colédoco proximal.</w:t>
      </w:r>
    </w:p>
    <w:p w:rsidR="003966C7" w:rsidRPr="00104F41" w:rsidRDefault="003966C7" w:rsidP="00104F41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104F41">
        <w:rPr>
          <w:sz w:val="22"/>
        </w:rPr>
        <w:t xml:space="preserve">Venas del fondo y </w:t>
      </w:r>
      <w:r w:rsidR="00FC6DD3" w:rsidRPr="00104F41">
        <w:rPr>
          <w:sz w:val="22"/>
        </w:rPr>
        <w:t xml:space="preserve">el cuerpo de la </w:t>
      </w:r>
      <w:r w:rsidR="00FC6DD3" w:rsidRPr="00104F41">
        <w:rPr>
          <w:b/>
          <w:sz w:val="22"/>
        </w:rPr>
        <w:t>vesícula biliar</w:t>
      </w:r>
      <w:r w:rsidR="00FC6DD3" w:rsidRPr="00104F41">
        <w:rPr>
          <w:sz w:val="22"/>
        </w:rPr>
        <w:t xml:space="preserve"> </w:t>
      </w:r>
      <w:r w:rsidR="00FC6DD3" w:rsidRPr="00FC6DD3">
        <w:sym w:font="Wingdings" w:char="F0E0"/>
      </w:r>
      <w:r w:rsidR="00FC6DD3" w:rsidRPr="00104F41">
        <w:rPr>
          <w:sz w:val="22"/>
        </w:rPr>
        <w:t xml:space="preserve"> </w:t>
      </w:r>
      <w:r w:rsidR="00FC6DD3" w:rsidRPr="00104F41">
        <w:rPr>
          <w:b/>
          <w:sz w:val="22"/>
        </w:rPr>
        <w:t>cara visceral</w:t>
      </w:r>
      <w:r w:rsidR="00FC6DD3" w:rsidRPr="00104F41">
        <w:rPr>
          <w:sz w:val="22"/>
        </w:rPr>
        <w:t xml:space="preserve"> del hígado </w:t>
      </w:r>
      <w:r w:rsidR="00FC6DD3" w:rsidRPr="00FC6DD3">
        <w:sym w:font="Wingdings" w:char="F0E0"/>
      </w:r>
      <w:r w:rsidR="00FC6DD3" w:rsidRPr="00104F41">
        <w:rPr>
          <w:sz w:val="22"/>
        </w:rPr>
        <w:t xml:space="preserve"> </w:t>
      </w:r>
      <w:r w:rsidR="00FC6DD3" w:rsidRPr="00104F41">
        <w:rPr>
          <w:b/>
          <w:sz w:val="22"/>
        </w:rPr>
        <w:t xml:space="preserve">sinusoides </w:t>
      </w:r>
      <w:proofErr w:type="gramStart"/>
      <w:r w:rsidR="00FC6DD3" w:rsidRPr="00104F41">
        <w:rPr>
          <w:b/>
          <w:sz w:val="22"/>
        </w:rPr>
        <w:t>hepáticos</w:t>
      </w:r>
      <w:proofErr w:type="gramEnd"/>
      <w:r w:rsidR="00FC6DD3" w:rsidRPr="00104F41">
        <w:rPr>
          <w:sz w:val="22"/>
        </w:rPr>
        <w:t xml:space="preserve"> (sistema portal adicional).</w:t>
      </w:r>
    </w:p>
    <w:p w:rsidR="00FC6DD3" w:rsidRDefault="00FC6DD3" w:rsidP="00104F41">
      <w:pPr>
        <w:rPr>
          <w:sz w:val="22"/>
        </w:rPr>
      </w:pPr>
    </w:p>
    <w:p w:rsidR="00FC6DD3" w:rsidRDefault="00FC6DD3" w:rsidP="00FC6DD3">
      <w:pPr>
        <w:pStyle w:val="Ttulo3"/>
      </w:pPr>
      <w:r>
        <w:t>Drenaje linfático</w:t>
      </w:r>
      <w:r w:rsidRPr="00FC6DD3">
        <w:t xml:space="preserve"> </w:t>
      </w:r>
      <w:r>
        <w:t>de la vesícula y conducto cístico</w:t>
      </w:r>
    </w:p>
    <w:p w:rsidR="00FC6DD3" w:rsidRPr="00104F41" w:rsidRDefault="00FC6DD3" w:rsidP="00104F41">
      <w:pPr>
        <w:pStyle w:val="Prrafodelista"/>
        <w:numPr>
          <w:ilvl w:val="0"/>
          <w:numId w:val="41"/>
        </w:numPr>
        <w:rPr>
          <w:sz w:val="22"/>
        </w:rPr>
      </w:pPr>
      <w:r w:rsidRPr="00104F41">
        <w:rPr>
          <w:sz w:val="22"/>
        </w:rPr>
        <w:t xml:space="preserve">Nódulos linfáticos </w:t>
      </w:r>
      <w:r w:rsidRPr="00104F41">
        <w:rPr>
          <w:b/>
          <w:sz w:val="22"/>
        </w:rPr>
        <w:t>císticos</w:t>
      </w:r>
      <w:r w:rsidRPr="00104F41">
        <w:rPr>
          <w:sz w:val="22"/>
        </w:rPr>
        <w:t xml:space="preserve"> (cerca del cuello de la vesícula) </w:t>
      </w:r>
      <w:r w:rsidRPr="00FC6DD3">
        <w:sym w:font="Wingdings" w:char="F0E0"/>
      </w:r>
      <w:r w:rsidRPr="00104F41">
        <w:rPr>
          <w:sz w:val="22"/>
        </w:rPr>
        <w:t xml:space="preserve"> nódulos linfáticos </w:t>
      </w:r>
      <w:r w:rsidRPr="00104F41">
        <w:rPr>
          <w:b/>
          <w:sz w:val="22"/>
        </w:rPr>
        <w:t>hepáticos</w:t>
      </w:r>
      <w:r w:rsidRPr="00104F41">
        <w:rPr>
          <w:sz w:val="22"/>
        </w:rPr>
        <w:t xml:space="preserve"> </w:t>
      </w:r>
      <w:r w:rsidRPr="00FC6DD3">
        <w:sym w:font="Wingdings" w:char="F0E0"/>
      </w:r>
      <w:r w:rsidRPr="00104F41">
        <w:rPr>
          <w:sz w:val="22"/>
        </w:rPr>
        <w:t xml:space="preserve"> nódulos linfáticos </w:t>
      </w:r>
      <w:r w:rsidRPr="00104F41">
        <w:rPr>
          <w:b/>
          <w:sz w:val="22"/>
        </w:rPr>
        <w:t>celíacos</w:t>
      </w:r>
      <w:r w:rsidRPr="00104F41">
        <w:rPr>
          <w:sz w:val="22"/>
        </w:rPr>
        <w:t>.</w:t>
      </w:r>
    </w:p>
    <w:p w:rsidR="00FC6DD3" w:rsidRDefault="00FC6DD3" w:rsidP="00FC6DD3">
      <w:pPr>
        <w:pStyle w:val="Ttulo3"/>
      </w:pPr>
      <w:r>
        <w:lastRenderedPageBreak/>
        <w:t>Inervación de la vesícula y conducto cístico</w:t>
      </w:r>
    </w:p>
    <w:p w:rsidR="00FC6DD3" w:rsidRPr="00104F41" w:rsidRDefault="00FC6DD3" w:rsidP="00104F41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104F41">
        <w:rPr>
          <w:sz w:val="22"/>
        </w:rPr>
        <w:t xml:space="preserve">Junto con la arteria cística desde el </w:t>
      </w:r>
      <w:r w:rsidRPr="00104F41">
        <w:rPr>
          <w:b/>
          <w:sz w:val="22"/>
        </w:rPr>
        <w:t xml:space="preserve">plexo nervioso celíaco </w:t>
      </w:r>
      <w:r w:rsidRPr="00104F41">
        <w:rPr>
          <w:sz w:val="22"/>
        </w:rPr>
        <w:t xml:space="preserve">(simpáticas y aferentes viscerales) </w:t>
      </w:r>
      <w:r w:rsidRPr="00104F41">
        <w:rPr>
          <w:b/>
          <w:sz w:val="22"/>
        </w:rPr>
        <w:t xml:space="preserve">nervio vago </w:t>
      </w:r>
      <w:r w:rsidRPr="00104F41">
        <w:rPr>
          <w:sz w:val="22"/>
        </w:rPr>
        <w:t xml:space="preserve">(parasimpático) y </w:t>
      </w:r>
      <w:r w:rsidRPr="00104F41">
        <w:rPr>
          <w:b/>
          <w:sz w:val="22"/>
        </w:rPr>
        <w:t xml:space="preserve">nervio frénico derecho </w:t>
      </w:r>
      <w:r w:rsidRPr="00104F41">
        <w:rPr>
          <w:sz w:val="22"/>
        </w:rPr>
        <w:t>(fibras aferentes).</w:t>
      </w:r>
    </w:p>
    <w:p w:rsidR="00FC6DD3" w:rsidRDefault="00FC6DD3" w:rsidP="00104F41">
      <w:pPr>
        <w:rPr>
          <w:sz w:val="22"/>
        </w:rPr>
      </w:pPr>
    </w:p>
    <w:p w:rsidR="00FC6DD3" w:rsidRPr="00104F41" w:rsidRDefault="00FC6DD3" w:rsidP="00104F41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104F41">
        <w:rPr>
          <w:sz w:val="22"/>
        </w:rPr>
        <w:t xml:space="preserve">La </w:t>
      </w:r>
      <w:r w:rsidRPr="00104F41">
        <w:rPr>
          <w:b/>
          <w:sz w:val="22"/>
        </w:rPr>
        <w:t>estimulación parasimpática</w:t>
      </w:r>
      <w:r w:rsidRPr="00104F41">
        <w:rPr>
          <w:sz w:val="22"/>
        </w:rPr>
        <w:t xml:space="preserve"> produce </w:t>
      </w:r>
      <w:r w:rsidRPr="00104F41">
        <w:rPr>
          <w:b/>
          <w:sz w:val="22"/>
        </w:rPr>
        <w:t>contracciones</w:t>
      </w:r>
      <w:r w:rsidRPr="00104F41">
        <w:rPr>
          <w:sz w:val="22"/>
        </w:rPr>
        <w:t xml:space="preserve"> de la vesícula biliar y </w:t>
      </w:r>
      <w:r w:rsidRPr="00104F41">
        <w:rPr>
          <w:b/>
          <w:sz w:val="22"/>
        </w:rPr>
        <w:t>relajación</w:t>
      </w:r>
      <w:r w:rsidRPr="00104F41">
        <w:rPr>
          <w:sz w:val="22"/>
        </w:rPr>
        <w:t xml:space="preserve"> de </w:t>
      </w:r>
      <w:r w:rsidRPr="00104F41">
        <w:rPr>
          <w:b/>
          <w:sz w:val="22"/>
        </w:rPr>
        <w:t>esfínteres</w:t>
      </w:r>
      <w:r w:rsidRPr="00104F41">
        <w:rPr>
          <w:sz w:val="22"/>
        </w:rPr>
        <w:t xml:space="preserve"> en la ampolla hepatopancreática, en respuesta a </w:t>
      </w:r>
      <w:r w:rsidR="00104F41" w:rsidRPr="00104F41">
        <w:rPr>
          <w:b/>
          <w:sz w:val="22"/>
        </w:rPr>
        <w:t>estímulos</w:t>
      </w:r>
      <w:r w:rsidRPr="00104F41">
        <w:rPr>
          <w:sz w:val="22"/>
        </w:rPr>
        <w:t xml:space="preserve"> por la </w:t>
      </w:r>
      <w:r w:rsidRPr="00104F41">
        <w:rPr>
          <w:b/>
          <w:sz w:val="22"/>
        </w:rPr>
        <w:t>hormona colecistocinina</w:t>
      </w:r>
      <w:r w:rsidRPr="00104F41">
        <w:rPr>
          <w:sz w:val="22"/>
        </w:rPr>
        <w:t xml:space="preserve"> producida en el duodeno.</w:t>
      </w:r>
    </w:p>
    <w:p w:rsidR="00FC6DD3" w:rsidRDefault="00FC6DD3" w:rsidP="00081057">
      <w:pPr>
        <w:rPr>
          <w:sz w:val="22"/>
        </w:rPr>
      </w:pPr>
    </w:p>
    <w:p w:rsidR="00FC6DD3" w:rsidRDefault="00362B38" w:rsidP="00362B38">
      <w:pPr>
        <w:pStyle w:val="Ttulo2"/>
      </w:pPr>
      <w:r>
        <w:t>Sistema Porta Hepático</w:t>
      </w:r>
    </w:p>
    <w:p w:rsidR="00362B38" w:rsidRPr="0029088B" w:rsidRDefault="00362B38" w:rsidP="0029088B">
      <w:pPr>
        <w:pStyle w:val="Prrafodelista"/>
        <w:numPr>
          <w:ilvl w:val="0"/>
          <w:numId w:val="44"/>
        </w:numPr>
        <w:ind w:left="360"/>
        <w:rPr>
          <w:sz w:val="22"/>
        </w:rPr>
      </w:pPr>
      <w:r w:rsidRPr="0029088B">
        <w:rPr>
          <w:sz w:val="22"/>
        </w:rPr>
        <w:t xml:space="preserve">La vena porta se forma </w:t>
      </w:r>
      <w:r w:rsidRPr="0029088B">
        <w:rPr>
          <w:b/>
          <w:sz w:val="22"/>
        </w:rPr>
        <w:t>anterior</w:t>
      </w:r>
      <w:r w:rsidRPr="0029088B">
        <w:rPr>
          <w:sz w:val="22"/>
        </w:rPr>
        <w:t xml:space="preserve"> a la </w:t>
      </w:r>
      <w:r w:rsidRPr="0029088B">
        <w:rPr>
          <w:sz w:val="22"/>
          <w:u w:val="single"/>
        </w:rPr>
        <w:t>VCI</w:t>
      </w:r>
    </w:p>
    <w:p w:rsidR="00362B38" w:rsidRPr="0029088B" w:rsidRDefault="00362B38" w:rsidP="0029088B">
      <w:pPr>
        <w:pStyle w:val="Prrafodelista"/>
        <w:numPr>
          <w:ilvl w:val="0"/>
          <w:numId w:val="44"/>
        </w:numPr>
        <w:ind w:left="360"/>
        <w:rPr>
          <w:sz w:val="22"/>
        </w:rPr>
      </w:pPr>
      <w:r w:rsidRPr="0029088B">
        <w:rPr>
          <w:b/>
          <w:sz w:val="22"/>
        </w:rPr>
        <w:t>Posterior</w:t>
      </w:r>
      <w:r w:rsidRPr="0029088B">
        <w:rPr>
          <w:sz w:val="22"/>
        </w:rPr>
        <w:t xml:space="preserve"> al </w:t>
      </w:r>
      <w:r w:rsidRPr="0029088B">
        <w:rPr>
          <w:sz w:val="22"/>
          <w:u w:val="single"/>
        </w:rPr>
        <w:t>cuello del páncreas</w:t>
      </w:r>
      <w:r w:rsidRPr="0029088B">
        <w:rPr>
          <w:sz w:val="22"/>
        </w:rPr>
        <w:t xml:space="preserve"> </w:t>
      </w:r>
    </w:p>
    <w:p w:rsidR="00362B38" w:rsidRPr="0029088B" w:rsidRDefault="00362B38" w:rsidP="0029088B">
      <w:pPr>
        <w:pStyle w:val="Prrafodelista"/>
        <w:numPr>
          <w:ilvl w:val="0"/>
          <w:numId w:val="44"/>
        </w:numPr>
        <w:ind w:left="360"/>
        <w:rPr>
          <w:sz w:val="22"/>
        </w:rPr>
      </w:pPr>
      <w:r w:rsidRPr="0029088B">
        <w:rPr>
          <w:sz w:val="22"/>
        </w:rPr>
        <w:t xml:space="preserve">A nivel de </w:t>
      </w:r>
      <w:r w:rsidRPr="0029088B">
        <w:rPr>
          <w:b/>
          <w:sz w:val="22"/>
        </w:rPr>
        <w:t>L1 y el plano transpilórico</w:t>
      </w:r>
      <w:r w:rsidRPr="0029088B">
        <w:rPr>
          <w:sz w:val="22"/>
        </w:rPr>
        <w:t xml:space="preserve"> por la unión de la </w:t>
      </w:r>
      <w:r w:rsidRPr="0029088B">
        <w:rPr>
          <w:b/>
          <w:sz w:val="22"/>
        </w:rPr>
        <w:t>VMS y vena esplénica</w:t>
      </w:r>
      <w:r w:rsidRPr="0029088B">
        <w:rPr>
          <w:sz w:val="22"/>
        </w:rPr>
        <w:t xml:space="preserve">. </w:t>
      </w:r>
    </w:p>
    <w:p w:rsidR="00362B38" w:rsidRDefault="00362B38" w:rsidP="0029088B">
      <w:pPr>
        <w:rPr>
          <w:sz w:val="22"/>
        </w:rPr>
      </w:pPr>
    </w:p>
    <w:p w:rsidR="00362B38" w:rsidRPr="0029088B" w:rsidRDefault="00362B38" w:rsidP="0029088B">
      <w:pPr>
        <w:pStyle w:val="Prrafodelista"/>
        <w:numPr>
          <w:ilvl w:val="0"/>
          <w:numId w:val="44"/>
        </w:numPr>
        <w:ind w:left="360"/>
        <w:rPr>
          <w:sz w:val="22"/>
        </w:rPr>
      </w:pPr>
      <w:r w:rsidRPr="0029088B">
        <w:rPr>
          <w:b/>
          <w:sz w:val="22"/>
        </w:rPr>
        <w:t>En 1/3</w:t>
      </w:r>
      <w:r w:rsidRPr="0029088B">
        <w:rPr>
          <w:sz w:val="22"/>
        </w:rPr>
        <w:t xml:space="preserve"> de la pop la </w:t>
      </w:r>
      <w:r w:rsidRPr="0029088B">
        <w:rPr>
          <w:b/>
          <w:sz w:val="22"/>
        </w:rPr>
        <w:t>VMI</w:t>
      </w:r>
      <w:r w:rsidRPr="0029088B">
        <w:rPr>
          <w:sz w:val="22"/>
        </w:rPr>
        <w:t xml:space="preserve"> se une a la confluencia de la </w:t>
      </w:r>
      <w:r w:rsidRPr="0029088B">
        <w:rPr>
          <w:b/>
          <w:sz w:val="22"/>
        </w:rPr>
        <w:t>VMS y esplénica</w:t>
      </w:r>
      <w:r w:rsidRPr="0029088B">
        <w:rPr>
          <w:sz w:val="22"/>
        </w:rPr>
        <w:t xml:space="preserve"> formando la </w:t>
      </w:r>
      <w:r w:rsidRPr="0029088B">
        <w:rPr>
          <w:b/>
          <w:sz w:val="22"/>
        </w:rPr>
        <w:t>Porta</w:t>
      </w:r>
      <w:r w:rsidRPr="0029088B">
        <w:rPr>
          <w:sz w:val="22"/>
        </w:rPr>
        <w:t>.</w:t>
      </w:r>
    </w:p>
    <w:p w:rsidR="008B5C73" w:rsidRPr="0029088B" w:rsidRDefault="008B5C73" w:rsidP="0029088B">
      <w:pPr>
        <w:pStyle w:val="Prrafodelista"/>
        <w:numPr>
          <w:ilvl w:val="0"/>
          <w:numId w:val="44"/>
        </w:numPr>
        <w:ind w:left="360"/>
        <w:rPr>
          <w:sz w:val="22"/>
        </w:rPr>
      </w:pPr>
      <w:r w:rsidRPr="0029088B">
        <w:rPr>
          <w:sz w:val="22"/>
        </w:rPr>
        <w:t xml:space="preserve">En el </w:t>
      </w:r>
      <w:r w:rsidRPr="00A06F63">
        <w:rPr>
          <w:b/>
          <w:sz w:val="22"/>
        </w:rPr>
        <w:t>60%</w:t>
      </w:r>
      <w:r w:rsidRPr="0029088B">
        <w:rPr>
          <w:sz w:val="22"/>
        </w:rPr>
        <w:t xml:space="preserve"> la </w:t>
      </w:r>
      <w:r w:rsidRPr="00A06F63">
        <w:rPr>
          <w:b/>
          <w:sz w:val="22"/>
        </w:rPr>
        <w:t>VMI</w:t>
      </w:r>
      <w:r w:rsidRPr="0029088B">
        <w:rPr>
          <w:sz w:val="22"/>
        </w:rPr>
        <w:t xml:space="preserve"> desemboca en la </w:t>
      </w:r>
      <w:r w:rsidRPr="00A06F63">
        <w:rPr>
          <w:b/>
          <w:sz w:val="22"/>
        </w:rPr>
        <w:t>vena</w:t>
      </w:r>
      <w:r w:rsidRPr="0029088B">
        <w:rPr>
          <w:sz w:val="22"/>
        </w:rPr>
        <w:t xml:space="preserve"> </w:t>
      </w:r>
      <w:r w:rsidRPr="00A06F63">
        <w:rPr>
          <w:b/>
          <w:sz w:val="22"/>
        </w:rPr>
        <w:t>esplénica</w:t>
      </w:r>
    </w:p>
    <w:p w:rsidR="008B5C73" w:rsidRPr="0029088B" w:rsidRDefault="008B5C73" w:rsidP="0029088B">
      <w:pPr>
        <w:pStyle w:val="Prrafodelista"/>
        <w:numPr>
          <w:ilvl w:val="0"/>
          <w:numId w:val="44"/>
        </w:numPr>
        <w:ind w:left="360"/>
        <w:rPr>
          <w:sz w:val="22"/>
        </w:rPr>
      </w:pPr>
      <w:r w:rsidRPr="0029088B">
        <w:rPr>
          <w:sz w:val="22"/>
        </w:rPr>
        <w:t xml:space="preserve">En el </w:t>
      </w:r>
      <w:r w:rsidRPr="00A06F63">
        <w:rPr>
          <w:b/>
          <w:sz w:val="22"/>
        </w:rPr>
        <w:t>40%</w:t>
      </w:r>
      <w:r w:rsidRPr="0029088B">
        <w:rPr>
          <w:sz w:val="22"/>
        </w:rPr>
        <w:t xml:space="preserve"> la </w:t>
      </w:r>
      <w:r w:rsidRPr="00A06F63">
        <w:rPr>
          <w:b/>
          <w:sz w:val="22"/>
        </w:rPr>
        <w:t>VMI</w:t>
      </w:r>
      <w:r w:rsidRPr="0029088B">
        <w:rPr>
          <w:sz w:val="22"/>
        </w:rPr>
        <w:t xml:space="preserve"> desemboca en la </w:t>
      </w:r>
      <w:r w:rsidRPr="00A06F63">
        <w:rPr>
          <w:b/>
          <w:sz w:val="22"/>
        </w:rPr>
        <w:t>VMS</w:t>
      </w:r>
      <w:r w:rsidRPr="0029088B">
        <w:rPr>
          <w:sz w:val="22"/>
        </w:rPr>
        <w:t>.</w:t>
      </w:r>
    </w:p>
    <w:p w:rsidR="008B5C73" w:rsidRPr="0029088B" w:rsidRDefault="008B5C73" w:rsidP="0029088B">
      <w:pPr>
        <w:pStyle w:val="Prrafodelista"/>
        <w:numPr>
          <w:ilvl w:val="0"/>
          <w:numId w:val="44"/>
        </w:numPr>
        <w:ind w:left="360"/>
        <w:rPr>
          <w:sz w:val="22"/>
        </w:rPr>
      </w:pPr>
      <w:r w:rsidRPr="0029088B">
        <w:rPr>
          <w:sz w:val="22"/>
        </w:rPr>
        <w:t xml:space="preserve">La vena porta recibe </w:t>
      </w:r>
      <w:r w:rsidRPr="00A06F63">
        <w:rPr>
          <w:sz w:val="22"/>
          <w:u w:val="single"/>
        </w:rPr>
        <w:t>sangre rica en nutrientes</w:t>
      </w:r>
      <w:r w:rsidRPr="0029088B">
        <w:rPr>
          <w:sz w:val="22"/>
        </w:rPr>
        <w:t xml:space="preserve"> de la porción abdominal del tubo digestivo, vesícula biliar, páncreas, bazo y la conduce hacia el hígado.</w:t>
      </w:r>
    </w:p>
    <w:p w:rsidR="008B5C73" w:rsidRPr="0029088B" w:rsidRDefault="008B5C73" w:rsidP="0029088B">
      <w:pPr>
        <w:pStyle w:val="Prrafodelista"/>
        <w:numPr>
          <w:ilvl w:val="0"/>
          <w:numId w:val="44"/>
        </w:numPr>
        <w:ind w:left="360"/>
        <w:rPr>
          <w:sz w:val="22"/>
        </w:rPr>
      </w:pPr>
      <w:r w:rsidRPr="0029088B">
        <w:rPr>
          <w:sz w:val="22"/>
        </w:rPr>
        <w:t xml:space="preserve">La vena porta se divide en </w:t>
      </w:r>
      <w:r w:rsidRPr="00A06F63">
        <w:rPr>
          <w:b/>
          <w:sz w:val="22"/>
        </w:rPr>
        <w:t>ramas derecha e izquierda</w:t>
      </w:r>
    </w:p>
    <w:p w:rsidR="008B5C73" w:rsidRPr="0029088B" w:rsidRDefault="008B5C73" w:rsidP="0029088B">
      <w:pPr>
        <w:pStyle w:val="Prrafodelista"/>
        <w:numPr>
          <w:ilvl w:val="0"/>
          <w:numId w:val="44"/>
        </w:numPr>
        <w:ind w:left="360"/>
        <w:rPr>
          <w:sz w:val="22"/>
        </w:rPr>
      </w:pPr>
      <w:r w:rsidRPr="0029088B">
        <w:rPr>
          <w:sz w:val="22"/>
        </w:rPr>
        <w:t xml:space="preserve">La sangre que llega de la </w:t>
      </w:r>
      <w:r w:rsidRPr="00A06F63">
        <w:rPr>
          <w:b/>
          <w:sz w:val="22"/>
        </w:rPr>
        <w:t>vena esplénica</w:t>
      </w:r>
      <w:r w:rsidRPr="0029088B">
        <w:rPr>
          <w:sz w:val="22"/>
        </w:rPr>
        <w:t xml:space="preserve"> trasporta </w:t>
      </w:r>
      <w:r w:rsidRPr="00A06F63">
        <w:rPr>
          <w:sz w:val="22"/>
          <w:u w:val="single"/>
        </w:rPr>
        <w:t>productos de la degradación de eritrocitos en el bazo</w:t>
      </w:r>
      <w:r w:rsidRPr="0029088B">
        <w:rPr>
          <w:sz w:val="22"/>
        </w:rPr>
        <w:t xml:space="preserve"> y llega sobre todo </w:t>
      </w:r>
      <w:r w:rsidRPr="00A06F63">
        <w:rPr>
          <w:b/>
          <w:sz w:val="22"/>
        </w:rPr>
        <w:t>al hígado izquierdo</w:t>
      </w:r>
      <w:r w:rsidRPr="0029088B">
        <w:rPr>
          <w:sz w:val="22"/>
        </w:rPr>
        <w:t>.</w:t>
      </w:r>
    </w:p>
    <w:p w:rsidR="008B5C73" w:rsidRPr="0029088B" w:rsidRDefault="008B5C73" w:rsidP="0029088B">
      <w:pPr>
        <w:pStyle w:val="Prrafodelista"/>
        <w:numPr>
          <w:ilvl w:val="0"/>
          <w:numId w:val="44"/>
        </w:numPr>
        <w:ind w:left="360"/>
        <w:rPr>
          <w:sz w:val="22"/>
        </w:rPr>
      </w:pPr>
      <w:r w:rsidRPr="0029088B">
        <w:rPr>
          <w:sz w:val="22"/>
        </w:rPr>
        <w:t xml:space="preserve">La sangre que llega de la </w:t>
      </w:r>
      <w:r w:rsidRPr="00467A86">
        <w:rPr>
          <w:b/>
          <w:sz w:val="22"/>
        </w:rPr>
        <w:t>VMS</w:t>
      </w:r>
      <w:r w:rsidRPr="0029088B">
        <w:rPr>
          <w:sz w:val="22"/>
        </w:rPr>
        <w:t xml:space="preserve">, es rica en </w:t>
      </w:r>
      <w:r w:rsidRPr="00467A86">
        <w:rPr>
          <w:sz w:val="22"/>
          <w:u w:val="single"/>
        </w:rPr>
        <w:t>nutrientes absorbidos en el intestino</w:t>
      </w:r>
      <w:r w:rsidRPr="0029088B">
        <w:rPr>
          <w:sz w:val="22"/>
        </w:rPr>
        <w:t xml:space="preserve"> y se distribuye sobre todo al </w:t>
      </w:r>
      <w:r w:rsidRPr="00467A86">
        <w:rPr>
          <w:b/>
          <w:sz w:val="22"/>
        </w:rPr>
        <w:t>hígado derecho</w:t>
      </w:r>
      <w:r w:rsidRPr="0029088B">
        <w:rPr>
          <w:sz w:val="22"/>
        </w:rPr>
        <w:t>.</w:t>
      </w:r>
    </w:p>
    <w:p w:rsidR="00362B38" w:rsidRPr="0029088B" w:rsidRDefault="008A42AB" w:rsidP="0029088B">
      <w:pPr>
        <w:pStyle w:val="Prrafodelista"/>
        <w:numPr>
          <w:ilvl w:val="0"/>
          <w:numId w:val="44"/>
        </w:numPr>
        <w:ind w:left="360"/>
        <w:rPr>
          <w:sz w:val="22"/>
        </w:rPr>
      </w:pPr>
      <w:r w:rsidRPr="0029088B">
        <w:rPr>
          <w:sz w:val="22"/>
        </w:rPr>
        <w:t xml:space="preserve">Las ramas de la porta se subdividen en un </w:t>
      </w:r>
      <w:r w:rsidRPr="00467A86">
        <w:rPr>
          <w:sz w:val="22"/>
          <w:u w:val="single"/>
        </w:rPr>
        <w:t>patrón segmentario</w:t>
      </w:r>
      <w:r w:rsidRPr="0029088B">
        <w:rPr>
          <w:sz w:val="22"/>
        </w:rPr>
        <w:t xml:space="preserve"> y terminan en </w:t>
      </w:r>
      <w:r w:rsidRPr="00467A86">
        <w:rPr>
          <w:b/>
          <w:sz w:val="22"/>
        </w:rPr>
        <w:t>sinusoides venosos</w:t>
      </w:r>
      <w:r w:rsidRPr="0029088B">
        <w:rPr>
          <w:sz w:val="22"/>
        </w:rPr>
        <w:t xml:space="preserve"> del hígado.</w:t>
      </w:r>
    </w:p>
    <w:p w:rsidR="008A42AB" w:rsidRPr="0029088B" w:rsidRDefault="008A42AB" w:rsidP="0029088B">
      <w:pPr>
        <w:pStyle w:val="Prrafodelista"/>
        <w:numPr>
          <w:ilvl w:val="0"/>
          <w:numId w:val="44"/>
        </w:numPr>
        <w:ind w:left="360"/>
        <w:rPr>
          <w:sz w:val="22"/>
        </w:rPr>
      </w:pPr>
      <w:r w:rsidRPr="000504A9">
        <w:rPr>
          <w:b/>
          <w:sz w:val="22"/>
        </w:rPr>
        <w:t>La porta hepática y sus tributarias</w:t>
      </w:r>
      <w:r w:rsidRPr="0029088B">
        <w:rPr>
          <w:sz w:val="22"/>
        </w:rPr>
        <w:t xml:space="preserve"> </w:t>
      </w:r>
      <w:r w:rsidRPr="000504A9">
        <w:rPr>
          <w:sz w:val="22"/>
          <w:u w:val="single"/>
        </w:rPr>
        <w:t>no tienen válvulas</w:t>
      </w:r>
      <w:r w:rsidRPr="0029088B">
        <w:rPr>
          <w:sz w:val="22"/>
        </w:rPr>
        <w:t>, la sangre puede fluir en dirección inversa hacia la VCI</w:t>
      </w:r>
    </w:p>
    <w:p w:rsidR="00362B38" w:rsidRDefault="00362B38" w:rsidP="00362B38">
      <w:pPr>
        <w:rPr>
          <w:sz w:val="22"/>
        </w:rPr>
      </w:pPr>
    </w:p>
    <w:p w:rsidR="00362B38" w:rsidRDefault="00362B38" w:rsidP="00362B38">
      <w:pPr>
        <w:rPr>
          <w:sz w:val="22"/>
        </w:rPr>
      </w:pPr>
    </w:p>
    <w:p w:rsidR="00362B38" w:rsidRDefault="00362B38" w:rsidP="00362B38">
      <w:pPr>
        <w:rPr>
          <w:sz w:val="22"/>
        </w:rPr>
      </w:pPr>
    </w:p>
    <w:p w:rsidR="00362B38" w:rsidRDefault="00362B38" w:rsidP="00362B38">
      <w:pPr>
        <w:rPr>
          <w:sz w:val="22"/>
        </w:rPr>
      </w:pPr>
    </w:p>
    <w:p w:rsidR="00362B38" w:rsidRDefault="00362B38" w:rsidP="00362B38">
      <w:pPr>
        <w:rPr>
          <w:sz w:val="22"/>
        </w:rPr>
      </w:pPr>
    </w:p>
    <w:p w:rsidR="00362B38" w:rsidRDefault="00362B38" w:rsidP="00362B38">
      <w:pPr>
        <w:rPr>
          <w:sz w:val="22"/>
        </w:rPr>
      </w:pPr>
    </w:p>
    <w:p w:rsidR="00362B38" w:rsidRDefault="00362B38" w:rsidP="00362B38">
      <w:pPr>
        <w:rPr>
          <w:sz w:val="22"/>
        </w:rPr>
      </w:pPr>
    </w:p>
    <w:p w:rsidR="00362B38" w:rsidRDefault="00362B38" w:rsidP="00362B38">
      <w:pPr>
        <w:rPr>
          <w:sz w:val="22"/>
        </w:rPr>
      </w:pPr>
    </w:p>
    <w:p w:rsidR="00362B38" w:rsidRDefault="00362B38" w:rsidP="00362B38">
      <w:pPr>
        <w:rPr>
          <w:sz w:val="22"/>
        </w:rPr>
      </w:pPr>
    </w:p>
    <w:p w:rsidR="00362B38" w:rsidRDefault="00362B38" w:rsidP="00362B38">
      <w:pPr>
        <w:rPr>
          <w:sz w:val="22"/>
        </w:rPr>
      </w:pPr>
    </w:p>
    <w:p w:rsidR="00362B38" w:rsidRDefault="00362B38" w:rsidP="00362B38">
      <w:pPr>
        <w:rPr>
          <w:sz w:val="22"/>
        </w:rPr>
      </w:pPr>
    </w:p>
    <w:p w:rsidR="00362B38" w:rsidRDefault="00362B38" w:rsidP="00362B38">
      <w:pPr>
        <w:rPr>
          <w:sz w:val="22"/>
        </w:rPr>
      </w:pPr>
    </w:p>
    <w:p w:rsidR="00362B38" w:rsidRDefault="00362B38" w:rsidP="00362B38">
      <w:pPr>
        <w:rPr>
          <w:sz w:val="22"/>
        </w:rPr>
      </w:pPr>
    </w:p>
    <w:p w:rsidR="00362B38" w:rsidRDefault="00362B38" w:rsidP="00362B38">
      <w:pPr>
        <w:rPr>
          <w:sz w:val="22"/>
        </w:rPr>
      </w:pPr>
    </w:p>
    <w:p w:rsidR="00362B38" w:rsidRDefault="00362B38" w:rsidP="00362B38">
      <w:pPr>
        <w:rPr>
          <w:sz w:val="22"/>
        </w:rPr>
      </w:pPr>
    </w:p>
    <w:p w:rsidR="00362B38" w:rsidRDefault="00362B38" w:rsidP="00362B38">
      <w:pPr>
        <w:rPr>
          <w:sz w:val="22"/>
        </w:rPr>
      </w:pPr>
    </w:p>
    <w:p w:rsidR="00362B38" w:rsidRDefault="00362B38" w:rsidP="00362B38">
      <w:pPr>
        <w:rPr>
          <w:sz w:val="22"/>
        </w:rPr>
      </w:pPr>
    </w:p>
    <w:p w:rsidR="00362B38" w:rsidRDefault="00362B38" w:rsidP="00362B38">
      <w:pPr>
        <w:rPr>
          <w:sz w:val="22"/>
        </w:rPr>
      </w:pPr>
    </w:p>
    <w:p w:rsidR="00362B38" w:rsidRPr="00362B38" w:rsidRDefault="00362B38" w:rsidP="00362B38">
      <w:pPr>
        <w:rPr>
          <w:sz w:val="22"/>
        </w:rPr>
      </w:pPr>
    </w:p>
    <w:sectPr w:rsidR="00362B38" w:rsidRPr="00362B38" w:rsidSect="00865264">
      <w:headerReference w:type="default" r:id="rId42"/>
      <w:footerReference w:type="default" r:id="rId4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71A" w:rsidRDefault="00CE771A" w:rsidP="0047172E">
      <w:r>
        <w:separator/>
      </w:r>
    </w:p>
  </w:endnote>
  <w:endnote w:type="continuationSeparator" w:id="0">
    <w:p w:rsidR="00CE771A" w:rsidRDefault="00CE771A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45D" w:rsidRDefault="00E9145D">
    <w:pPr>
      <w:pStyle w:val="Piedepgina"/>
    </w:pPr>
    <w:r>
      <w:t>Yury José Mazariegos Vargas</w:t>
    </w:r>
    <w:r>
      <w:tab/>
      <w:t xml:space="preserve">                 201317821</w:t>
    </w:r>
    <w:r>
      <w:tab/>
      <w:t>Segundo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71A" w:rsidRDefault="00CE771A" w:rsidP="0047172E">
      <w:r>
        <w:separator/>
      </w:r>
    </w:p>
  </w:footnote>
  <w:footnote w:type="continuationSeparator" w:id="0">
    <w:p w:rsidR="00CE771A" w:rsidRDefault="00CE771A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45D" w:rsidRDefault="00E9145D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24AC39D1" wp14:editId="7E32CEC7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E9145D" w:rsidRDefault="00E9145D" w:rsidP="0047172E">
    <w:pPr>
      <w:pStyle w:val="Encabezado"/>
    </w:pPr>
    <w:r>
      <w:t>Facultad de Ciencias Médicas, CUM</w:t>
    </w:r>
  </w:p>
  <w:p w:rsidR="00E9145D" w:rsidRDefault="00E9145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3FF"/>
    <w:multiLevelType w:val="hybridMultilevel"/>
    <w:tmpl w:val="9CEA227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677F9"/>
    <w:multiLevelType w:val="hybridMultilevel"/>
    <w:tmpl w:val="D9C85AE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046461"/>
    <w:multiLevelType w:val="hybridMultilevel"/>
    <w:tmpl w:val="D00C1C2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654ACC"/>
    <w:multiLevelType w:val="hybridMultilevel"/>
    <w:tmpl w:val="53C4D93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4D6324E"/>
    <w:multiLevelType w:val="hybridMultilevel"/>
    <w:tmpl w:val="2124E51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213EDD"/>
    <w:multiLevelType w:val="hybridMultilevel"/>
    <w:tmpl w:val="DFF2CD9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7F26D24"/>
    <w:multiLevelType w:val="hybridMultilevel"/>
    <w:tmpl w:val="7C02FF9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9EC41E8"/>
    <w:multiLevelType w:val="hybridMultilevel"/>
    <w:tmpl w:val="518CEF8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9F475FF"/>
    <w:multiLevelType w:val="hybridMultilevel"/>
    <w:tmpl w:val="2E8630C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ABD32D1"/>
    <w:multiLevelType w:val="hybridMultilevel"/>
    <w:tmpl w:val="98E4ED8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C5664CC"/>
    <w:multiLevelType w:val="hybridMultilevel"/>
    <w:tmpl w:val="65A0286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73E565D"/>
    <w:multiLevelType w:val="hybridMultilevel"/>
    <w:tmpl w:val="F578A23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C33B21"/>
    <w:multiLevelType w:val="hybridMultilevel"/>
    <w:tmpl w:val="4C26A4C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B13671"/>
    <w:multiLevelType w:val="hybridMultilevel"/>
    <w:tmpl w:val="B630BE2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1113073"/>
    <w:multiLevelType w:val="hybridMultilevel"/>
    <w:tmpl w:val="C70CCE86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784121"/>
    <w:multiLevelType w:val="hybridMultilevel"/>
    <w:tmpl w:val="9AB243A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3C50D8"/>
    <w:multiLevelType w:val="hybridMultilevel"/>
    <w:tmpl w:val="658AE10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480B32"/>
    <w:multiLevelType w:val="hybridMultilevel"/>
    <w:tmpl w:val="78CA6AA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162348C"/>
    <w:multiLevelType w:val="hybridMultilevel"/>
    <w:tmpl w:val="4E28C59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E743AF9"/>
    <w:multiLevelType w:val="hybridMultilevel"/>
    <w:tmpl w:val="2334DE0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BA6145"/>
    <w:multiLevelType w:val="hybridMultilevel"/>
    <w:tmpl w:val="A50E71D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D6034A"/>
    <w:multiLevelType w:val="hybridMultilevel"/>
    <w:tmpl w:val="A81CEAD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A92B73"/>
    <w:multiLevelType w:val="hybridMultilevel"/>
    <w:tmpl w:val="44942CF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79551E3"/>
    <w:multiLevelType w:val="hybridMultilevel"/>
    <w:tmpl w:val="778CC5C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0062B34"/>
    <w:multiLevelType w:val="hybridMultilevel"/>
    <w:tmpl w:val="87B2365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BF5B94"/>
    <w:multiLevelType w:val="hybridMultilevel"/>
    <w:tmpl w:val="0F30E70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207972"/>
    <w:multiLevelType w:val="hybridMultilevel"/>
    <w:tmpl w:val="DA68720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B981DC5"/>
    <w:multiLevelType w:val="hybridMultilevel"/>
    <w:tmpl w:val="712656D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F5C0A16"/>
    <w:multiLevelType w:val="hybridMultilevel"/>
    <w:tmpl w:val="3BB84BA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22C7EE8"/>
    <w:multiLevelType w:val="hybridMultilevel"/>
    <w:tmpl w:val="35649D3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564931"/>
    <w:multiLevelType w:val="hybridMultilevel"/>
    <w:tmpl w:val="2E80460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6D32BB"/>
    <w:multiLevelType w:val="hybridMultilevel"/>
    <w:tmpl w:val="5BA8979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9233B11"/>
    <w:multiLevelType w:val="hybridMultilevel"/>
    <w:tmpl w:val="566CDB4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733590"/>
    <w:multiLevelType w:val="hybridMultilevel"/>
    <w:tmpl w:val="4C6AEC9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A45D78"/>
    <w:multiLevelType w:val="hybridMultilevel"/>
    <w:tmpl w:val="2F98677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0111561"/>
    <w:multiLevelType w:val="hybridMultilevel"/>
    <w:tmpl w:val="989E70B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AE194B"/>
    <w:multiLevelType w:val="hybridMultilevel"/>
    <w:tmpl w:val="F8BA894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0BC387D"/>
    <w:multiLevelType w:val="hybridMultilevel"/>
    <w:tmpl w:val="A1E8D65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5BD1AA9"/>
    <w:multiLevelType w:val="hybridMultilevel"/>
    <w:tmpl w:val="08B669E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74A318B"/>
    <w:multiLevelType w:val="hybridMultilevel"/>
    <w:tmpl w:val="BF04B1C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7582CE6"/>
    <w:multiLevelType w:val="hybridMultilevel"/>
    <w:tmpl w:val="78748E8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B693FBF"/>
    <w:multiLevelType w:val="hybridMultilevel"/>
    <w:tmpl w:val="6F987D7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925A15"/>
    <w:multiLevelType w:val="hybridMultilevel"/>
    <w:tmpl w:val="21D8B08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BCB61F0"/>
    <w:multiLevelType w:val="hybridMultilevel"/>
    <w:tmpl w:val="F88E193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0"/>
  </w:num>
  <w:num w:numId="3">
    <w:abstractNumId w:val="35"/>
  </w:num>
  <w:num w:numId="4">
    <w:abstractNumId w:val="6"/>
  </w:num>
  <w:num w:numId="5">
    <w:abstractNumId w:val="13"/>
  </w:num>
  <w:num w:numId="6">
    <w:abstractNumId w:val="38"/>
  </w:num>
  <w:num w:numId="7">
    <w:abstractNumId w:val="37"/>
  </w:num>
  <w:num w:numId="8">
    <w:abstractNumId w:val="39"/>
  </w:num>
  <w:num w:numId="9">
    <w:abstractNumId w:val="25"/>
  </w:num>
  <w:num w:numId="10">
    <w:abstractNumId w:val="22"/>
  </w:num>
  <w:num w:numId="11">
    <w:abstractNumId w:val="3"/>
  </w:num>
  <w:num w:numId="12">
    <w:abstractNumId w:val="32"/>
  </w:num>
  <w:num w:numId="13">
    <w:abstractNumId w:val="27"/>
  </w:num>
  <w:num w:numId="14">
    <w:abstractNumId w:val="23"/>
  </w:num>
  <w:num w:numId="15">
    <w:abstractNumId w:val="12"/>
  </w:num>
  <w:num w:numId="16">
    <w:abstractNumId w:val="30"/>
  </w:num>
  <w:num w:numId="17">
    <w:abstractNumId w:val="4"/>
  </w:num>
  <w:num w:numId="18">
    <w:abstractNumId w:val="28"/>
  </w:num>
  <w:num w:numId="19">
    <w:abstractNumId w:val="11"/>
  </w:num>
  <w:num w:numId="20">
    <w:abstractNumId w:val="42"/>
  </w:num>
  <w:num w:numId="21">
    <w:abstractNumId w:val="24"/>
  </w:num>
  <w:num w:numId="22">
    <w:abstractNumId w:val="20"/>
  </w:num>
  <w:num w:numId="23">
    <w:abstractNumId w:val="14"/>
  </w:num>
  <w:num w:numId="24">
    <w:abstractNumId w:val="19"/>
  </w:num>
  <w:num w:numId="25">
    <w:abstractNumId w:val="5"/>
  </w:num>
  <w:num w:numId="26">
    <w:abstractNumId w:val="7"/>
  </w:num>
  <w:num w:numId="27">
    <w:abstractNumId w:val="41"/>
  </w:num>
  <w:num w:numId="28">
    <w:abstractNumId w:val="2"/>
  </w:num>
  <w:num w:numId="29">
    <w:abstractNumId w:val="9"/>
  </w:num>
  <w:num w:numId="30">
    <w:abstractNumId w:val="31"/>
  </w:num>
  <w:num w:numId="31">
    <w:abstractNumId w:val="1"/>
  </w:num>
  <w:num w:numId="32">
    <w:abstractNumId w:val="17"/>
  </w:num>
  <w:num w:numId="33">
    <w:abstractNumId w:val="26"/>
  </w:num>
  <w:num w:numId="34">
    <w:abstractNumId w:val="10"/>
  </w:num>
  <w:num w:numId="35">
    <w:abstractNumId w:val="36"/>
  </w:num>
  <w:num w:numId="36">
    <w:abstractNumId w:val="18"/>
  </w:num>
  <w:num w:numId="37">
    <w:abstractNumId w:val="0"/>
  </w:num>
  <w:num w:numId="38">
    <w:abstractNumId w:val="16"/>
  </w:num>
  <w:num w:numId="39">
    <w:abstractNumId w:val="15"/>
  </w:num>
  <w:num w:numId="40">
    <w:abstractNumId w:val="43"/>
  </w:num>
  <w:num w:numId="41">
    <w:abstractNumId w:val="34"/>
  </w:num>
  <w:num w:numId="42">
    <w:abstractNumId w:val="8"/>
  </w:num>
  <w:num w:numId="43">
    <w:abstractNumId w:val="33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264"/>
    <w:rsid w:val="00003D25"/>
    <w:rsid w:val="0000539F"/>
    <w:rsid w:val="00010C5E"/>
    <w:rsid w:val="000332AE"/>
    <w:rsid w:val="0004548F"/>
    <w:rsid w:val="000504A9"/>
    <w:rsid w:val="0005081A"/>
    <w:rsid w:val="000522BA"/>
    <w:rsid w:val="00054015"/>
    <w:rsid w:val="00074A91"/>
    <w:rsid w:val="00075516"/>
    <w:rsid w:val="000757C3"/>
    <w:rsid w:val="00081057"/>
    <w:rsid w:val="000925FA"/>
    <w:rsid w:val="000B0D4F"/>
    <w:rsid w:val="000B4EDA"/>
    <w:rsid w:val="000D2728"/>
    <w:rsid w:val="000D486E"/>
    <w:rsid w:val="000D4C2A"/>
    <w:rsid w:val="000E0605"/>
    <w:rsid w:val="000E13CC"/>
    <w:rsid w:val="000E59B6"/>
    <w:rsid w:val="000F6E5F"/>
    <w:rsid w:val="00101AAD"/>
    <w:rsid w:val="00104F41"/>
    <w:rsid w:val="00117F54"/>
    <w:rsid w:val="001351CA"/>
    <w:rsid w:val="00151E2B"/>
    <w:rsid w:val="00170538"/>
    <w:rsid w:val="0017154C"/>
    <w:rsid w:val="001716C6"/>
    <w:rsid w:val="00185C16"/>
    <w:rsid w:val="00190F77"/>
    <w:rsid w:val="00194CCF"/>
    <w:rsid w:val="001C1844"/>
    <w:rsid w:val="001C6C51"/>
    <w:rsid w:val="001D0F90"/>
    <w:rsid w:val="001E3AA1"/>
    <w:rsid w:val="001E4981"/>
    <w:rsid w:val="001E6D24"/>
    <w:rsid w:val="001F228A"/>
    <w:rsid w:val="001F7344"/>
    <w:rsid w:val="00205B08"/>
    <w:rsid w:val="00210FBB"/>
    <w:rsid w:val="00235176"/>
    <w:rsid w:val="00235B08"/>
    <w:rsid w:val="00250526"/>
    <w:rsid w:val="00263C3A"/>
    <w:rsid w:val="00264313"/>
    <w:rsid w:val="002652A4"/>
    <w:rsid w:val="00270E61"/>
    <w:rsid w:val="00282D29"/>
    <w:rsid w:val="0029088B"/>
    <w:rsid w:val="002A4472"/>
    <w:rsid w:val="002C7695"/>
    <w:rsid w:val="002D05FF"/>
    <w:rsid w:val="002F1B85"/>
    <w:rsid w:val="0034178D"/>
    <w:rsid w:val="00342925"/>
    <w:rsid w:val="003536D1"/>
    <w:rsid w:val="003553B6"/>
    <w:rsid w:val="00360DE4"/>
    <w:rsid w:val="00362B38"/>
    <w:rsid w:val="0038712C"/>
    <w:rsid w:val="00395523"/>
    <w:rsid w:val="003966C7"/>
    <w:rsid w:val="003A6921"/>
    <w:rsid w:val="003C6873"/>
    <w:rsid w:val="003D1FD2"/>
    <w:rsid w:val="003E2582"/>
    <w:rsid w:val="003F7AE5"/>
    <w:rsid w:val="00413851"/>
    <w:rsid w:val="00425166"/>
    <w:rsid w:val="00434FC7"/>
    <w:rsid w:val="004444EC"/>
    <w:rsid w:val="00451BC7"/>
    <w:rsid w:val="00455DC1"/>
    <w:rsid w:val="00467A86"/>
    <w:rsid w:val="0047142F"/>
    <w:rsid w:val="0047172E"/>
    <w:rsid w:val="00493841"/>
    <w:rsid w:val="004A7109"/>
    <w:rsid w:val="004C3F86"/>
    <w:rsid w:val="004C4AD1"/>
    <w:rsid w:val="004C7D7D"/>
    <w:rsid w:val="004E23DC"/>
    <w:rsid w:val="004F499E"/>
    <w:rsid w:val="005023D8"/>
    <w:rsid w:val="00505962"/>
    <w:rsid w:val="00517753"/>
    <w:rsid w:val="00521D98"/>
    <w:rsid w:val="00524D6D"/>
    <w:rsid w:val="005266F1"/>
    <w:rsid w:val="00531E9F"/>
    <w:rsid w:val="00543BFC"/>
    <w:rsid w:val="00567EA1"/>
    <w:rsid w:val="00575F4F"/>
    <w:rsid w:val="0058170D"/>
    <w:rsid w:val="00581A54"/>
    <w:rsid w:val="005E175F"/>
    <w:rsid w:val="005E39FD"/>
    <w:rsid w:val="005F3BE7"/>
    <w:rsid w:val="005F7DDA"/>
    <w:rsid w:val="00612CFE"/>
    <w:rsid w:val="00620E3E"/>
    <w:rsid w:val="00623E62"/>
    <w:rsid w:val="006322C4"/>
    <w:rsid w:val="00647338"/>
    <w:rsid w:val="00650716"/>
    <w:rsid w:val="006715B7"/>
    <w:rsid w:val="00696C56"/>
    <w:rsid w:val="006B0961"/>
    <w:rsid w:val="006B19CB"/>
    <w:rsid w:val="006B5D78"/>
    <w:rsid w:val="006D01AB"/>
    <w:rsid w:val="006D0A2C"/>
    <w:rsid w:val="006D2136"/>
    <w:rsid w:val="006F00FC"/>
    <w:rsid w:val="006F3F6F"/>
    <w:rsid w:val="00700C61"/>
    <w:rsid w:val="007013D0"/>
    <w:rsid w:val="00703CA9"/>
    <w:rsid w:val="00704705"/>
    <w:rsid w:val="00706D61"/>
    <w:rsid w:val="00710628"/>
    <w:rsid w:val="007312B6"/>
    <w:rsid w:val="00745846"/>
    <w:rsid w:val="00757FF8"/>
    <w:rsid w:val="00781E0E"/>
    <w:rsid w:val="007A1126"/>
    <w:rsid w:val="007B2BE7"/>
    <w:rsid w:val="007D02AD"/>
    <w:rsid w:val="007D1474"/>
    <w:rsid w:val="00823FF0"/>
    <w:rsid w:val="00826806"/>
    <w:rsid w:val="008339B2"/>
    <w:rsid w:val="0084106C"/>
    <w:rsid w:val="008413EA"/>
    <w:rsid w:val="00854B0C"/>
    <w:rsid w:val="00865264"/>
    <w:rsid w:val="008741F6"/>
    <w:rsid w:val="008A1056"/>
    <w:rsid w:val="008A42AB"/>
    <w:rsid w:val="008B5BE2"/>
    <w:rsid w:val="008B5C73"/>
    <w:rsid w:val="008C45AB"/>
    <w:rsid w:val="008D26A0"/>
    <w:rsid w:val="008D38CA"/>
    <w:rsid w:val="008D701D"/>
    <w:rsid w:val="008E09DF"/>
    <w:rsid w:val="008F237C"/>
    <w:rsid w:val="00915E08"/>
    <w:rsid w:val="009315AF"/>
    <w:rsid w:val="00940ED3"/>
    <w:rsid w:val="00951BA7"/>
    <w:rsid w:val="00952BD3"/>
    <w:rsid w:val="009628D9"/>
    <w:rsid w:val="0098784A"/>
    <w:rsid w:val="009930B5"/>
    <w:rsid w:val="009A4726"/>
    <w:rsid w:val="009A5FAF"/>
    <w:rsid w:val="009C650F"/>
    <w:rsid w:val="00A026A2"/>
    <w:rsid w:val="00A06F63"/>
    <w:rsid w:val="00A144E1"/>
    <w:rsid w:val="00A6192F"/>
    <w:rsid w:val="00A635AF"/>
    <w:rsid w:val="00A925BC"/>
    <w:rsid w:val="00AD3B8F"/>
    <w:rsid w:val="00AE0527"/>
    <w:rsid w:val="00AE4945"/>
    <w:rsid w:val="00AF0360"/>
    <w:rsid w:val="00B151BA"/>
    <w:rsid w:val="00B15F5D"/>
    <w:rsid w:val="00B2372C"/>
    <w:rsid w:val="00B34970"/>
    <w:rsid w:val="00B34D03"/>
    <w:rsid w:val="00B508A6"/>
    <w:rsid w:val="00B53B27"/>
    <w:rsid w:val="00B84DE2"/>
    <w:rsid w:val="00B90047"/>
    <w:rsid w:val="00BC72E7"/>
    <w:rsid w:val="00BD4AAD"/>
    <w:rsid w:val="00C02C6E"/>
    <w:rsid w:val="00C45688"/>
    <w:rsid w:val="00C464CB"/>
    <w:rsid w:val="00C5426F"/>
    <w:rsid w:val="00C77DC4"/>
    <w:rsid w:val="00C976EF"/>
    <w:rsid w:val="00CB41B6"/>
    <w:rsid w:val="00CC0F02"/>
    <w:rsid w:val="00CE55D6"/>
    <w:rsid w:val="00CE771A"/>
    <w:rsid w:val="00CF5BED"/>
    <w:rsid w:val="00D13B96"/>
    <w:rsid w:val="00D313DD"/>
    <w:rsid w:val="00D447D7"/>
    <w:rsid w:val="00D45786"/>
    <w:rsid w:val="00D86A80"/>
    <w:rsid w:val="00D913EE"/>
    <w:rsid w:val="00D94999"/>
    <w:rsid w:val="00DB77FB"/>
    <w:rsid w:val="00DC16E2"/>
    <w:rsid w:val="00DC3B48"/>
    <w:rsid w:val="00DC7500"/>
    <w:rsid w:val="00DD0372"/>
    <w:rsid w:val="00DF351D"/>
    <w:rsid w:val="00DF72A6"/>
    <w:rsid w:val="00E40849"/>
    <w:rsid w:val="00E4191B"/>
    <w:rsid w:val="00E7069F"/>
    <w:rsid w:val="00E71A5D"/>
    <w:rsid w:val="00E8070D"/>
    <w:rsid w:val="00E868D7"/>
    <w:rsid w:val="00E872BA"/>
    <w:rsid w:val="00E9145D"/>
    <w:rsid w:val="00EB4918"/>
    <w:rsid w:val="00EB7CF3"/>
    <w:rsid w:val="00EE6EC4"/>
    <w:rsid w:val="00F06591"/>
    <w:rsid w:val="00F11A0A"/>
    <w:rsid w:val="00F17F82"/>
    <w:rsid w:val="00F34B29"/>
    <w:rsid w:val="00F414CB"/>
    <w:rsid w:val="00F519F6"/>
    <w:rsid w:val="00FA3578"/>
    <w:rsid w:val="00FC5278"/>
    <w:rsid w:val="00FC6DD3"/>
    <w:rsid w:val="00FF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65264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65264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865264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865264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2C769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35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5B08"/>
    <w:rPr>
      <w:rFonts w:ascii="Tahoma" w:eastAsia="Calibri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65264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65264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865264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865264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2C769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35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5B08"/>
    <w:rPr>
      <w:rFonts w:ascii="Tahoma" w:eastAsia="Calibri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0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7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6.png"/><Relationship Id="rId43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1426</TotalTime>
  <Pages>11</Pages>
  <Words>3291</Words>
  <Characters>18101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183</cp:revision>
  <dcterms:created xsi:type="dcterms:W3CDTF">2014-07-04T02:44:00Z</dcterms:created>
  <dcterms:modified xsi:type="dcterms:W3CDTF">2014-08-12T03:47:00Z</dcterms:modified>
</cp:coreProperties>
</file>